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86F40" w14:textId="77777777" w:rsidR="005323F7" w:rsidRDefault="003976EF" w:rsidP="005323F7">
      <w:pPr>
        <w:pStyle w:val="Heading1"/>
      </w:pPr>
      <w:r>
        <w:t>Body condition score (BCS) record</w:t>
      </w:r>
    </w:p>
    <w:p w14:paraId="1EC510DC" w14:textId="7AC2CC04" w:rsidR="00B31E1F" w:rsidRDefault="005323F7" w:rsidP="005323F7">
      <w:pPr>
        <w:pStyle w:val="Heading2"/>
      </w:pPr>
      <w:r>
        <w:t xml:space="preserve">At calving </w:t>
      </w:r>
      <w:r w:rsidR="001E19F0" w:rsidRPr="001E19F0">
        <w:t>(target 2.5–3.0)</w:t>
      </w:r>
    </w:p>
    <w:p w14:paraId="58CB5D43" w14:textId="7D47928F" w:rsidR="001E19F0" w:rsidRDefault="001E19F0" w:rsidP="001E19F0">
      <w:r>
        <w:t>Date:</w:t>
      </w:r>
    </w:p>
    <w:p w14:paraId="355CFC7C" w14:textId="3167F8F4" w:rsidR="001E19F0" w:rsidRDefault="001E19F0" w:rsidP="001E19F0">
      <w:r>
        <w:t xml:space="preserve">BCS recorded by: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3"/>
        <w:gridCol w:w="1118"/>
        <w:gridCol w:w="505"/>
        <w:gridCol w:w="681"/>
        <w:gridCol w:w="556"/>
        <w:gridCol w:w="681"/>
        <w:gridCol w:w="507"/>
        <w:gridCol w:w="681"/>
        <w:gridCol w:w="556"/>
        <w:gridCol w:w="681"/>
        <w:gridCol w:w="507"/>
        <w:gridCol w:w="681"/>
        <w:gridCol w:w="556"/>
        <w:gridCol w:w="681"/>
        <w:gridCol w:w="507"/>
        <w:gridCol w:w="681"/>
        <w:gridCol w:w="556"/>
        <w:gridCol w:w="681"/>
        <w:gridCol w:w="507"/>
        <w:gridCol w:w="830"/>
      </w:tblGrid>
      <w:tr w:rsidR="007F1EA4" w14:paraId="32EE55D4" w14:textId="77777777" w:rsidTr="00394187">
        <w:trPr>
          <w:trHeight w:val="582"/>
        </w:trPr>
        <w:tc>
          <w:tcPr>
            <w:tcW w:w="693" w:type="dxa"/>
          </w:tcPr>
          <w:p w14:paraId="733EAC44" w14:textId="4975A669" w:rsidR="007F1EA4" w:rsidRDefault="007F1EA4" w:rsidP="00394187">
            <w:pPr>
              <w:pStyle w:val="Tableheading"/>
            </w:pPr>
            <w:r>
              <w:t>Cow ID</w:t>
            </w:r>
          </w:p>
        </w:tc>
        <w:tc>
          <w:tcPr>
            <w:tcW w:w="1118" w:type="dxa"/>
          </w:tcPr>
          <w:p w14:paraId="466399F3" w14:textId="636735B9" w:rsidR="007F1EA4" w:rsidRDefault="007F1EA4" w:rsidP="00394187">
            <w:pPr>
              <w:pStyle w:val="Tableheading"/>
            </w:pPr>
            <w:r>
              <w:t>Previous Score</w:t>
            </w:r>
          </w:p>
        </w:tc>
        <w:tc>
          <w:tcPr>
            <w:tcW w:w="505" w:type="dxa"/>
          </w:tcPr>
          <w:p w14:paraId="7615D2D2" w14:textId="0984D300" w:rsidR="007F1EA4" w:rsidRDefault="007F1EA4" w:rsidP="00394187">
            <w:pPr>
              <w:pStyle w:val="Tableheading"/>
            </w:pPr>
            <w:r>
              <w:t>1</w:t>
            </w:r>
          </w:p>
        </w:tc>
        <w:tc>
          <w:tcPr>
            <w:tcW w:w="681" w:type="dxa"/>
          </w:tcPr>
          <w:p w14:paraId="3E45B06F" w14:textId="21CA7955" w:rsidR="007F1EA4" w:rsidRDefault="007F1EA4" w:rsidP="00394187">
            <w:pPr>
              <w:pStyle w:val="Tableheading"/>
            </w:pPr>
            <w:r>
              <w:t>1.25</w:t>
            </w:r>
          </w:p>
        </w:tc>
        <w:tc>
          <w:tcPr>
            <w:tcW w:w="556" w:type="dxa"/>
          </w:tcPr>
          <w:p w14:paraId="128E6CC4" w14:textId="64B03B5B" w:rsidR="007F1EA4" w:rsidRDefault="007F1EA4" w:rsidP="00394187">
            <w:pPr>
              <w:pStyle w:val="Tableheading"/>
            </w:pPr>
            <w:r>
              <w:t>1.5</w:t>
            </w:r>
          </w:p>
        </w:tc>
        <w:tc>
          <w:tcPr>
            <w:tcW w:w="681" w:type="dxa"/>
          </w:tcPr>
          <w:p w14:paraId="7CEF57E4" w14:textId="54A66591" w:rsidR="007F1EA4" w:rsidRDefault="00F41B00" w:rsidP="00394187">
            <w:pPr>
              <w:pStyle w:val="Tableheading"/>
            </w:pPr>
            <w:r>
              <w:t>1.75</w:t>
            </w:r>
          </w:p>
        </w:tc>
        <w:tc>
          <w:tcPr>
            <w:tcW w:w="507" w:type="dxa"/>
          </w:tcPr>
          <w:p w14:paraId="050BCAFB" w14:textId="0E9348F7" w:rsidR="007F1EA4" w:rsidRDefault="00F41B00" w:rsidP="00394187">
            <w:pPr>
              <w:pStyle w:val="Tableheading"/>
            </w:pPr>
            <w:r>
              <w:t>2</w:t>
            </w:r>
          </w:p>
        </w:tc>
        <w:tc>
          <w:tcPr>
            <w:tcW w:w="681" w:type="dxa"/>
          </w:tcPr>
          <w:p w14:paraId="3076AA1E" w14:textId="4AEEDE70" w:rsidR="007F1EA4" w:rsidRDefault="00F41B00" w:rsidP="00394187">
            <w:pPr>
              <w:pStyle w:val="Tableheading"/>
            </w:pPr>
            <w:r>
              <w:t>2.25</w:t>
            </w:r>
          </w:p>
        </w:tc>
        <w:tc>
          <w:tcPr>
            <w:tcW w:w="556" w:type="dxa"/>
          </w:tcPr>
          <w:p w14:paraId="53691DCF" w14:textId="6149AFB2" w:rsidR="007F1EA4" w:rsidRDefault="00F41B00" w:rsidP="00394187">
            <w:pPr>
              <w:pStyle w:val="Tableheading"/>
            </w:pPr>
            <w:r>
              <w:t>2.5</w:t>
            </w:r>
          </w:p>
        </w:tc>
        <w:tc>
          <w:tcPr>
            <w:tcW w:w="681" w:type="dxa"/>
          </w:tcPr>
          <w:p w14:paraId="02A97109" w14:textId="722C8805" w:rsidR="007F1EA4" w:rsidRDefault="00F41B00" w:rsidP="00394187">
            <w:pPr>
              <w:pStyle w:val="Tableheading"/>
            </w:pPr>
            <w:r>
              <w:t>2.75</w:t>
            </w:r>
          </w:p>
        </w:tc>
        <w:tc>
          <w:tcPr>
            <w:tcW w:w="507" w:type="dxa"/>
          </w:tcPr>
          <w:p w14:paraId="396209C9" w14:textId="316B252C" w:rsidR="007F1EA4" w:rsidRDefault="00F41B00" w:rsidP="00394187">
            <w:pPr>
              <w:pStyle w:val="Tableheading"/>
            </w:pPr>
            <w:r>
              <w:t>3</w:t>
            </w:r>
          </w:p>
        </w:tc>
        <w:tc>
          <w:tcPr>
            <w:tcW w:w="681" w:type="dxa"/>
          </w:tcPr>
          <w:p w14:paraId="011E419D" w14:textId="187655F7" w:rsidR="007F1EA4" w:rsidRDefault="00F41B00" w:rsidP="00394187">
            <w:pPr>
              <w:pStyle w:val="Tableheading"/>
            </w:pPr>
            <w:r>
              <w:t>3.25</w:t>
            </w:r>
          </w:p>
        </w:tc>
        <w:tc>
          <w:tcPr>
            <w:tcW w:w="556" w:type="dxa"/>
          </w:tcPr>
          <w:p w14:paraId="00C7C322" w14:textId="1F5515E5" w:rsidR="007F1EA4" w:rsidRDefault="00F41B00" w:rsidP="00394187">
            <w:pPr>
              <w:pStyle w:val="Tableheading"/>
            </w:pPr>
            <w:r>
              <w:t>3.5</w:t>
            </w:r>
          </w:p>
        </w:tc>
        <w:tc>
          <w:tcPr>
            <w:tcW w:w="681" w:type="dxa"/>
          </w:tcPr>
          <w:p w14:paraId="0A95B171" w14:textId="15397207" w:rsidR="007F1EA4" w:rsidRDefault="00F41B00" w:rsidP="00394187">
            <w:pPr>
              <w:pStyle w:val="Tableheading"/>
            </w:pPr>
            <w:r>
              <w:t>3.75</w:t>
            </w:r>
          </w:p>
        </w:tc>
        <w:tc>
          <w:tcPr>
            <w:tcW w:w="507" w:type="dxa"/>
          </w:tcPr>
          <w:p w14:paraId="2BC502F8" w14:textId="57D82872" w:rsidR="007F1EA4" w:rsidRDefault="00F41B00" w:rsidP="00394187">
            <w:pPr>
              <w:pStyle w:val="Tableheading"/>
            </w:pPr>
            <w:r>
              <w:t>4</w:t>
            </w:r>
          </w:p>
        </w:tc>
        <w:tc>
          <w:tcPr>
            <w:tcW w:w="681" w:type="dxa"/>
          </w:tcPr>
          <w:p w14:paraId="400FB729" w14:textId="720A4119" w:rsidR="007F1EA4" w:rsidRDefault="00F41B00" w:rsidP="00394187">
            <w:pPr>
              <w:pStyle w:val="Tableheading"/>
            </w:pPr>
            <w:r>
              <w:t>4.25</w:t>
            </w:r>
          </w:p>
        </w:tc>
        <w:tc>
          <w:tcPr>
            <w:tcW w:w="556" w:type="dxa"/>
          </w:tcPr>
          <w:p w14:paraId="35F2832D" w14:textId="5C013476" w:rsidR="007F1EA4" w:rsidRDefault="00F41B00" w:rsidP="00394187">
            <w:pPr>
              <w:pStyle w:val="Tableheading"/>
            </w:pPr>
            <w:r>
              <w:t>4.5</w:t>
            </w:r>
          </w:p>
        </w:tc>
        <w:tc>
          <w:tcPr>
            <w:tcW w:w="681" w:type="dxa"/>
          </w:tcPr>
          <w:p w14:paraId="339F22AD" w14:textId="37FCFEB3" w:rsidR="007F1EA4" w:rsidRDefault="00394187" w:rsidP="00394187">
            <w:pPr>
              <w:pStyle w:val="Tableheading"/>
            </w:pPr>
            <w:r>
              <w:t>4.75</w:t>
            </w:r>
          </w:p>
        </w:tc>
        <w:tc>
          <w:tcPr>
            <w:tcW w:w="507" w:type="dxa"/>
          </w:tcPr>
          <w:p w14:paraId="7B020BB4" w14:textId="7FC3E72D" w:rsidR="007F1EA4" w:rsidRDefault="00394187" w:rsidP="00394187">
            <w:pPr>
              <w:pStyle w:val="Tableheading"/>
            </w:pPr>
            <w:r>
              <w:t>5</w:t>
            </w:r>
          </w:p>
        </w:tc>
        <w:tc>
          <w:tcPr>
            <w:tcW w:w="830" w:type="dxa"/>
          </w:tcPr>
          <w:p w14:paraId="1887F5D3" w14:textId="654AAF9A" w:rsidR="007F1EA4" w:rsidRDefault="00394187" w:rsidP="00394187">
            <w:pPr>
              <w:pStyle w:val="Tableheading"/>
            </w:pPr>
            <w:r>
              <w:t>Score</w:t>
            </w:r>
          </w:p>
        </w:tc>
      </w:tr>
      <w:tr w:rsidR="007F1EA4" w14:paraId="7AEE16A4" w14:textId="77777777" w:rsidTr="00394187">
        <w:trPr>
          <w:trHeight w:val="291"/>
        </w:trPr>
        <w:tc>
          <w:tcPr>
            <w:tcW w:w="693" w:type="dxa"/>
          </w:tcPr>
          <w:p w14:paraId="7C5F6600" w14:textId="77777777" w:rsidR="007F1EA4" w:rsidRDefault="007F1EA4" w:rsidP="001E19F0"/>
        </w:tc>
        <w:tc>
          <w:tcPr>
            <w:tcW w:w="1118" w:type="dxa"/>
          </w:tcPr>
          <w:p w14:paraId="72D912D8" w14:textId="77777777" w:rsidR="007F1EA4" w:rsidRDefault="007F1EA4" w:rsidP="001E19F0"/>
        </w:tc>
        <w:tc>
          <w:tcPr>
            <w:tcW w:w="505" w:type="dxa"/>
          </w:tcPr>
          <w:p w14:paraId="0CB4EA9F" w14:textId="77777777" w:rsidR="007F1EA4" w:rsidRDefault="007F1EA4" w:rsidP="001E19F0"/>
        </w:tc>
        <w:tc>
          <w:tcPr>
            <w:tcW w:w="681" w:type="dxa"/>
          </w:tcPr>
          <w:p w14:paraId="13999CDF" w14:textId="77777777" w:rsidR="007F1EA4" w:rsidRDefault="007F1EA4" w:rsidP="001E19F0"/>
        </w:tc>
        <w:tc>
          <w:tcPr>
            <w:tcW w:w="556" w:type="dxa"/>
          </w:tcPr>
          <w:p w14:paraId="0723D8F4" w14:textId="77777777" w:rsidR="007F1EA4" w:rsidRDefault="007F1EA4" w:rsidP="001E19F0"/>
        </w:tc>
        <w:tc>
          <w:tcPr>
            <w:tcW w:w="681" w:type="dxa"/>
          </w:tcPr>
          <w:p w14:paraId="0546B620" w14:textId="77777777" w:rsidR="007F1EA4" w:rsidRDefault="007F1EA4" w:rsidP="001E19F0"/>
        </w:tc>
        <w:tc>
          <w:tcPr>
            <w:tcW w:w="507" w:type="dxa"/>
          </w:tcPr>
          <w:p w14:paraId="04C5A6EC" w14:textId="77777777" w:rsidR="007F1EA4" w:rsidRDefault="007F1EA4" w:rsidP="001E19F0"/>
        </w:tc>
        <w:tc>
          <w:tcPr>
            <w:tcW w:w="681" w:type="dxa"/>
          </w:tcPr>
          <w:p w14:paraId="2DA14F2D" w14:textId="77777777" w:rsidR="007F1EA4" w:rsidRDefault="007F1EA4" w:rsidP="001E19F0"/>
        </w:tc>
        <w:tc>
          <w:tcPr>
            <w:tcW w:w="556" w:type="dxa"/>
          </w:tcPr>
          <w:p w14:paraId="206747F8" w14:textId="77777777" w:rsidR="007F1EA4" w:rsidRDefault="007F1EA4" w:rsidP="001E19F0"/>
        </w:tc>
        <w:tc>
          <w:tcPr>
            <w:tcW w:w="681" w:type="dxa"/>
          </w:tcPr>
          <w:p w14:paraId="3540A7AC" w14:textId="77777777" w:rsidR="007F1EA4" w:rsidRDefault="007F1EA4" w:rsidP="001E19F0"/>
        </w:tc>
        <w:tc>
          <w:tcPr>
            <w:tcW w:w="507" w:type="dxa"/>
          </w:tcPr>
          <w:p w14:paraId="0C6D3C44" w14:textId="77777777" w:rsidR="007F1EA4" w:rsidRDefault="007F1EA4" w:rsidP="001E19F0"/>
        </w:tc>
        <w:tc>
          <w:tcPr>
            <w:tcW w:w="681" w:type="dxa"/>
          </w:tcPr>
          <w:p w14:paraId="55ADBAD1" w14:textId="77777777" w:rsidR="007F1EA4" w:rsidRDefault="007F1EA4" w:rsidP="001E19F0"/>
        </w:tc>
        <w:tc>
          <w:tcPr>
            <w:tcW w:w="556" w:type="dxa"/>
          </w:tcPr>
          <w:p w14:paraId="04E4D406" w14:textId="77777777" w:rsidR="007F1EA4" w:rsidRDefault="007F1EA4" w:rsidP="001E19F0"/>
        </w:tc>
        <w:tc>
          <w:tcPr>
            <w:tcW w:w="681" w:type="dxa"/>
          </w:tcPr>
          <w:p w14:paraId="59A69377" w14:textId="77777777" w:rsidR="007F1EA4" w:rsidRDefault="007F1EA4" w:rsidP="001E19F0"/>
        </w:tc>
        <w:tc>
          <w:tcPr>
            <w:tcW w:w="507" w:type="dxa"/>
          </w:tcPr>
          <w:p w14:paraId="6674194A" w14:textId="77777777" w:rsidR="007F1EA4" w:rsidRDefault="007F1EA4" w:rsidP="001E19F0"/>
        </w:tc>
        <w:tc>
          <w:tcPr>
            <w:tcW w:w="681" w:type="dxa"/>
          </w:tcPr>
          <w:p w14:paraId="0EFB1CA7" w14:textId="77777777" w:rsidR="007F1EA4" w:rsidRDefault="007F1EA4" w:rsidP="001E19F0"/>
        </w:tc>
        <w:tc>
          <w:tcPr>
            <w:tcW w:w="556" w:type="dxa"/>
          </w:tcPr>
          <w:p w14:paraId="5286F44E" w14:textId="77777777" w:rsidR="007F1EA4" w:rsidRDefault="007F1EA4" w:rsidP="001E19F0"/>
        </w:tc>
        <w:tc>
          <w:tcPr>
            <w:tcW w:w="681" w:type="dxa"/>
          </w:tcPr>
          <w:p w14:paraId="1E5732AC" w14:textId="77777777" w:rsidR="007F1EA4" w:rsidRDefault="007F1EA4" w:rsidP="001E19F0"/>
        </w:tc>
        <w:tc>
          <w:tcPr>
            <w:tcW w:w="507" w:type="dxa"/>
          </w:tcPr>
          <w:p w14:paraId="123FBE43" w14:textId="77777777" w:rsidR="007F1EA4" w:rsidRDefault="007F1EA4" w:rsidP="001E19F0"/>
        </w:tc>
        <w:tc>
          <w:tcPr>
            <w:tcW w:w="830" w:type="dxa"/>
          </w:tcPr>
          <w:p w14:paraId="3272D8A6" w14:textId="77777777" w:rsidR="007F1EA4" w:rsidRDefault="007F1EA4" w:rsidP="001E19F0"/>
        </w:tc>
      </w:tr>
      <w:tr w:rsidR="007F1EA4" w14:paraId="19EBB6A7" w14:textId="77777777" w:rsidTr="00394187">
        <w:trPr>
          <w:trHeight w:val="291"/>
        </w:trPr>
        <w:tc>
          <w:tcPr>
            <w:tcW w:w="693" w:type="dxa"/>
          </w:tcPr>
          <w:p w14:paraId="1AE79694" w14:textId="77777777" w:rsidR="007F1EA4" w:rsidRDefault="007F1EA4" w:rsidP="001E19F0"/>
        </w:tc>
        <w:tc>
          <w:tcPr>
            <w:tcW w:w="1118" w:type="dxa"/>
          </w:tcPr>
          <w:p w14:paraId="41886F20" w14:textId="77777777" w:rsidR="007F1EA4" w:rsidRDefault="007F1EA4" w:rsidP="001E19F0"/>
        </w:tc>
        <w:tc>
          <w:tcPr>
            <w:tcW w:w="505" w:type="dxa"/>
          </w:tcPr>
          <w:p w14:paraId="2A1C03C8" w14:textId="77777777" w:rsidR="007F1EA4" w:rsidRDefault="007F1EA4" w:rsidP="001E19F0"/>
        </w:tc>
        <w:tc>
          <w:tcPr>
            <w:tcW w:w="681" w:type="dxa"/>
          </w:tcPr>
          <w:p w14:paraId="0FC9CB61" w14:textId="77777777" w:rsidR="007F1EA4" w:rsidRDefault="007F1EA4" w:rsidP="001E19F0"/>
        </w:tc>
        <w:tc>
          <w:tcPr>
            <w:tcW w:w="556" w:type="dxa"/>
          </w:tcPr>
          <w:p w14:paraId="4B8BF2CC" w14:textId="77777777" w:rsidR="007F1EA4" w:rsidRDefault="007F1EA4" w:rsidP="001E19F0"/>
        </w:tc>
        <w:tc>
          <w:tcPr>
            <w:tcW w:w="681" w:type="dxa"/>
          </w:tcPr>
          <w:p w14:paraId="52EE5C8B" w14:textId="77777777" w:rsidR="007F1EA4" w:rsidRDefault="007F1EA4" w:rsidP="001E19F0"/>
        </w:tc>
        <w:tc>
          <w:tcPr>
            <w:tcW w:w="507" w:type="dxa"/>
          </w:tcPr>
          <w:p w14:paraId="1D611192" w14:textId="77777777" w:rsidR="007F1EA4" w:rsidRDefault="007F1EA4" w:rsidP="001E19F0"/>
        </w:tc>
        <w:tc>
          <w:tcPr>
            <w:tcW w:w="681" w:type="dxa"/>
          </w:tcPr>
          <w:p w14:paraId="2FEBD60C" w14:textId="77777777" w:rsidR="007F1EA4" w:rsidRDefault="007F1EA4" w:rsidP="001E19F0"/>
        </w:tc>
        <w:tc>
          <w:tcPr>
            <w:tcW w:w="556" w:type="dxa"/>
          </w:tcPr>
          <w:p w14:paraId="057F5332" w14:textId="77777777" w:rsidR="007F1EA4" w:rsidRDefault="007F1EA4" w:rsidP="001E19F0"/>
        </w:tc>
        <w:tc>
          <w:tcPr>
            <w:tcW w:w="681" w:type="dxa"/>
          </w:tcPr>
          <w:p w14:paraId="00A7478F" w14:textId="77777777" w:rsidR="007F1EA4" w:rsidRDefault="007F1EA4" w:rsidP="001E19F0"/>
        </w:tc>
        <w:tc>
          <w:tcPr>
            <w:tcW w:w="507" w:type="dxa"/>
          </w:tcPr>
          <w:p w14:paraId="2C70FABD" w14:textId="77777777" w:rsidR="007F1EA4" w:rsidRDefault="007F1EA4" w:rsidP="001E19F0"/>
        </w:tc>
        <w:tc>
          <w:tcPr>
            <w:tcW w:w="681" w:type="dxa"/>
          </w:tcPr>
          <w:p w14:paraId="054FEA93" w14:textId="77777777" w:rsidR="007F1EA4" w:rsidRDefault="007F1EA4" w:rsidP="001E19F0"/>
        </w:tc>
        <w:tc>
          <w:tcPr>
            <w:tcW w:w="556" w:type="dxa"/>
          </w:tcPr>
          <w:p w14:paraId="65E6B412" w14:textId="77777777" w:rsidR="007F1EA4" w:rsidRDefault="007F1EA4" w:rsidP="001E19F0"/>
        </w:tc>
        <w:tc>
          <w:tcPr>
            <w:tcW w:w="681" w:type="dxa"/>
          </w:tcPr>
          <w:p w14:paraId="5E97149B" w14:textId="77777777" w:rsidR="007F1EA4" w:rsidRDefault="007F1EA4" w:rsidP="001E19F0"/>
        </w:tc>
        <w:tc>
          <w:tcPr>
            <w:tcW w:w="507" w:type="dxa"/>
          </w:tcPr>
          <w:p w14:paraId="64FE5C6B" w14:textId="77777777" w:rsidR="007F1EA4" w:rsidRDefault="007F1EA4" w:rsidP="001E19F0"/>
        </w:tc>
        <w:tc>
          <w:tcPr>
            <w:tcW w:w="681" w:type="dxa"/>
          </w:tcPr>
          <w:p w14:paraId="0D2C541C" w14:textId="77777777" w:rsidR="007F1EA4" w:rsidRDefault="007F1EA4" w:rsidP="001E19F0"/>
        </w:tc>
        <w:tc>
          <w:tcPr>
            <w:tcW w:w="556" w:type="dxa"/>
          </w:tcPr>
          <w:p w14:paraId="78A36479" w14:textId="77777777" w:rsidR="007F1EA4" w:rsidRDefault="007F1EA4" w:rsidP="001E19F0"/>
        </w:tc>
        <w:tc>
          <w:tcPr>
            <w:tcW w:w="681" w:type="dxa"/>
          </w:tcPr>
          <w:p w14:paraId="2F527FE7" w14:textId="77777777" w:rsidR="007F1EA4" w:rsidRDefault="007F1EA4" w:rsidP="001E19F0"/>
        </w:tc>
        <w:tc>
          <w:tcPr>
            <w:tcW w:w="507" w:type="dxa"/>
          </w:tcPr>
          <w:p w14:paraId="0B0183D5" w14:textId="77777777" w:rsidR="007F1EA4" w:rsidRDefault="007F1EA4" w:rsidP="001E19F0"/>
        </w:tc>
        <w:tc>
          <w:tcPr>
            <w:tcW w:w="830" w:type="dxa"/>
          </w:tcPr>
          <w:p w14:paraId="542B3DB9" w14:textId="77777777" w:rsidR="007F1EA4" w:rsidRDefault="007F1EA4" w:rsidP="001E19F0"/>
        </w:tc>
      </w:tr>
      <w:tr w:rsidR="007F1EA4" w14:paraId="24119038" w14:textId="77777777" w:rsidTr="00394187">
        <w:trPr>
          <w:trHeight w:val="291"/>
        </w:trPr>
        <w:tc>
          <w:tcPr>
            <w:tcW w:w="693" w:type="dxa"/>
          </w:tcPr>
          <w:p w14:paraId="02CAF359" w14:textId="77777777" w:rsidR="007F1EA4" w:rsidRDefault="007F1EA4" w:rsidP="001E19F0"/>
        </w:tc>
        <w:tc>
          <w:tcPr>
            <w:tcW w:w="1118" w:type="dxa"/>
          </w:tcPr>
          <w:p w14:paraId="3EE6462B" w14:textId="77777777" w:rsidR="007F1EA4" w:rsidRDefault="007F1EA4" w:rsidP="001E19F0"/>
        </w:tc>
        <w:tc>
          <w:tcPr>
            <w:tcW w:w="505" w:type="dxa"/>
          </w:tcPr>
          <w:p w14:paraId="231EB93D" w14:textId="77777777" w:rsidR="007F1EA4" w:rsidRDefault="007F1EA4" w:rsidP="001E19F0"/>
        </w:tc>
        <w:tc>
          <w:tcPr>
            <w:tcW w:w="681" w:type="dxa"/>
          </w:tcPr>
          <w:p w14:paraId="6CB52CED" w14:textId="77777777" w:rsidR="007F1EA4" w:rsidRDefault="007F1EA4" w:rsidP="001E19F0"/>
        </w:tc>
        <w:tc>
          <w:tcPr>
            <w:tcW w:w="556" w:type="dxa"/>
          </w:tcPr>
          <w:p w14:paraId="7D898325" w14:textId="77777777" w:rsidR="007F1EA4" w:rsidRDefault="007F1EA4" w:rsidP="001E19F0"/>
        </w:tc>
        <w:tc>
          <w:tcPr>
            <w:tcW w:w="681" w:type="dxa"/>
          </w:tcPr>
          <w:p w14:paraId="1F7916CF" w14:textId="77777777" w:rsidR="007F1EA4" w:rsidRDefault="007F1EA4" w:rsidP="001E19F0"/>
        </w:tc>
        <w:tc>
          <w:tcPr>
            <w:tcW w:w="507" w:type="dxa"/>
          </w:tcPr>
          <w:p w14:paraId="036CBA20" w14:textId="77777777" w:rsidR="007F1EA4" w:rsidRDefault="007F1EA4" w:rsidP="001E19F0"/>
        </w:tc>
        <w:tc>
          <w:tcPr>
            <w:tcW w:w="681" w:type="dxa"/>
          </w:tcPr>
          <w:p w14:paraId="7D2D1691" w14:textId="77777777" w:rsidR="007F1EA4" w:rsidRDefault="007F1EA4" w:rsidP="001E19F0"/>
        </w:tc>
        <w:tc>
          <w:tcPr>
            <w:tcW w:w="556" w:type="dxa"/>
          </w:tcPr>
          <w:p w14:paraId="45C7BAAD" w14:textId="77777777" w:rsidR="007F1EA4" w:rsidRDefault="007F1EA4" w:rsidP="001E19F0"/>
        </w:tc>
        <w:tc>
          <w:tcPr>
            <w:tcW w:w="681" w:type="dxa"/>
          </w:tcPr>
          <w:p w14:paraId="1A515E62" w14:textId="77777777" w:rsidR="007F1EA4" w:rsidRDefault="007F1EA4" w:rsidP="001E19F0"/>
        </w:tc>
        <w:tc>
          <w:tcPr>
            <w:tcW w:w="507" w:type="dxa"/>
          </w:tcPr>
          <w:p w14:paraId="3E9E9FC8" w14:textId="77777777" w:rsidR="007F1EA4" w:rsidRDefault="007F1EA4" w:rsidP="001E19F0"/>
        </w:tc>
        <w:tc>
          <w:tcPr>
            <w:tcW w:w="681" w:type="dxa"/>
          </w:tcPr>
          <w:p w14:paraId="66648EC0" w14:textId="77777777" w:rsidR="007F1EA4" w:rsidRDefault="007F1EA4" w:rsidP="001E19F0"/>
        </w:tc>
        <w:tc>
          <w:tcPr>
            <w:tcW w:w="556" w:type="dxa"/>
          </w:tcPr>
          <w:p w14:paraId="3AC54673" w14:textId="77777777" w:rsidR="007F1EA4" w:rsidRDefault="007F1EA4" w:rsidP="001E19F0"/>
        </w:tc>
        <w:tc>
          <w:tcPr>
            <w:tcW w:w="681" w:type="dxa"/>
          </w:tcPr>
          <w:p w14:paraId="3D2C766E" w14:textId="77777777" w:rsidR="007F1EA4" w:rsidRDefault="007F1EA4" w:rsidP="001E19F0"/>
        </w:tc>
        <w:tc>
          <w:tcPr>
            <w:tcW w:w="507" w:type="dxa"/>
          </w:tcPr>
          <w:p w14:paraId="6DC82CD4" w14:textId="77777777" w:rsidR="007F1EA4" w:rsidRDefault="007F1EA4" w:rsidP="001E19F0"/>
        </w:tc>
        <w:tc>
          <w:tcPr>
            <w:tcW w:w="681" w:type="dxa"/>
          </w:tcPr>
          <w:p w14:paraId="336CBD2C" w14:textId="77777777" w:rsidR="007F1EA4" w:rsidRDefault="007F1EA4" w:rsidP="001E19F0"/>
        </w:tc>
        <w:tc>
          <w:tcPr>
            <w:tcW w:w="556" w:type="dxa"/>
          </w:tcPr>
          <w:p w14:paraId="6DA21A12" w14:textId="77777777" w:rsidR="007F1EA4" w:rsidRDefault="007F1EA4" w:rsidP="001E19F0"/>
        </w:tc>
        <w:tc>
          <w:tcPr>
            <w:tcW w:w="681" w:type="dxa"/>
          </w:tcPr>
          <w:p w14:paraId="7ECF239D" w14:textId="77777777" w:rsidR="007F1EA4" w:rsidRDefault="007F1EA4" w:rsidP="001E19F0"/>
        </w:tc>
        <w:tc>
          <w:tcPr>
            <w:tcW w:w="507" w:type="dxa"/>
          </w:tcPr>
          <w:p w14:paraId="6B9640A2" w14:textId="77777777" w:rsidR="007F1EA4" w:rsidRDefault="007F1EA4" w:rsidP="001E19F0"/>
        </w:tc>
        <w:tc>
          <w:tcPr>
            <w:tcW w:w="830" w:type="dxa"/>
          </w:tcPr>
          <w:p w14:paraId="7E3A77C4" w14:textId="77777777" w:rsidR="007F1EA4" w:rsidRDefault="007F1EA4" w:rsidP="001E19F0"/>
        </w:tc>
      </w:tr>
      <w:tr w:rsidR="007F1EA4" w14:paraId="0485CEE7" w14:textId="77777777" w:rsidTr="00394187">
        <w:trPr>
          <w:trHeight w:val="291"/>
        </w:trPr>
        <w:tc>
          <w:tcPr>
            <w:tcW w:w="693" w:type="dxa"/>
          </w:tcPr>
          <w:p w14:paraId="50D66B1E" w14:textId="77777777" w:rsidR="007F1EA4" w:rsidRDefault="007F1EA4" w:rsidP="001E19F0"/>
        </w:tc>
        <w:tc>
          <w:tcPr>
            <w:tcW w:w="1118" w:type="dxa"/>
          </w:tcPr>
          <w:p w14:paraId="4CD82F45" w14:textId="77777777" w:rsidR="007F1EA4" w:rsidRDefault="007F1EA4" w:rsidP="001E19F0"/>
        </w:tc>
        <w:tc>
          <w:tcPr>
            <w:tcW w:w="505" w:type="dxa"/>
          </w:tcPr>
          <w:p w14:paraId="1C9A4DF3" w14:textId="77777777" w:rsidR="007F1EA4" w:rsidRDefault="007F1EA4" w:rsidP="001E19F0"/>
        </w:tc>
        <w:tc>
          <w:tcPr>
            <w:tcW w:w="681" w:type="dxa"/>
          </w:tcPr>
          <w:p w14:paraId="66AD1B9F" w14:textId="77777777" w:rsidR="007F1EA4" w:rsidRDefault="007F1EA4" w:rsidP="001E19F0"/>
        </w:tc>
        <w:tc>
          <w:tcPr>
            <w:tcW w:w="556" w:type="dxa"/>
          </w:tcPr>
          <w:p w14:paraId="1A099362" w14:textId="77777777" w:rsidR="007F1EA4" w:rsidRDefault="007F1EA4" w:rsidP="001E19F0"/>
        </w:tc>
        <w:tc>
          <w:tcPr>
            <w:tcW w:w="681" w:type="dxa"/>
          </w:tcPr>
          <w:p w14:paraId="7C67CA4C" w14:textId="77777777" w:rsidR="007F1EA4" w:rsidRDefault="007F1EA4" w:rsidP="001E19F0"/>
        </w:tc>
        <w:tc>
          <w:tcPr>
            <w:tcW w:w="507" w:type="dxa"/>
          </w:tcPr>
          <w:p w14:paraId="34C8D28D" w14:textId="77777777" w:rsidR="007F1EA4" w:rsidRDefault="007F1EA4" w:rsidP="001E19F0"/>
        </w:tc>
        <w:tc>
          <w:tcPr>
            <w:tcW w:w="681" w:type="dxa"/>
          </w:tcPr>
          <w:p w14:paraId="17423854" w14:textId="77777777" w:rsidR="007F1EA4" w:rsidRDefault="007F1EA4" w:rsidP="001E19F0"/>
        </w:tc>
        <w:tc>
          <w:tcPr>
            <w:tcW w:w="556" w:type="dxa"/>
          </w:tcPr>
          <w:p w14:paraId="62779E78" w14:textId="77777777" w:rsidR="007F1EA4" w:rsidRDefault="007F1EA4" w:rsidP="001E19F0"/>
        </w:tc>
        <w:tc>
          <w:tcPr>
            <w:tcW w:w="681" w:type="dxa"/>
          </w:tcPr>
          <w:p w14:paraId="22074507" w14:textId="77777777" w:rsidR="007F1EA4" w:rsidRDefault="007F1EA4" w:rsidP="001E19F0"/>
        </w:tc>
        <w:tc>
          <w:tcPr>
            <w:tcW w:w="507" w:type="dxa"/>
          </w:tcPr>
          <w:p w14:paraId="0BEFD272" w14:textId="77777777" w:rsidR="007F1EA4" w:rsidRDefault="007F1EA4" w:rsidP="001E19F0"/>
        </w:tc>
        <w:tc>
          <w:tcPr>
            <w:tcW w:w="681" w:type="dxa"/>
          </w:tcPr>
          <w:p w14:paraId="0A691C09" w14:textId="77777777" w:rsidR="007F1EA4" w:rsidRDefault="007F1EA4" w:rsidP="001E19F0"/>
        </w:tc>
        <w:tc>
          <w:tcPr>
            <w:tcW w:w="556" w:type="dxa"/>
          </w:tcPr>
          <w:p w14:paraId="7D6536B8" w14:textId="77777777" w:rsidR="007F1EA4" w:rsidRDefault="007F1EA4" w:rsidP="001E19F0"/>
        </w:tc>
        <w:tc>
          <w:tcPr>
            <w:tcW w:w="681" w:type="dxa"/>
          </w:tcPr>
          <w:p w14:paraId="2EF12C8D" w14:textId="77777777" w:rsidR="007F1EA4" w:rsidRDefault="007F1EA4" w:rsidP="001E19F0"/>
        </w:tc>
        <w:tc>
          <w:tcPr>
            <w:tcW w:w="507" w:type="dxa"/>
          </w:tcPr>
          <w:p w14:paraId="7546F2DD" w14:textId="77777777" w:rsidR="007F1EA4" w:rsidRDefault="007F1EA4" w:rsidP="001E19F0"/>
        </w:tc>
        <w:tc>
          <w:tcPr>
            <w:tcW w:w="681" w:type="dxa"/>
          </w:tcPr>
          <w:p w14:paraId="3DDFF9BA" w14:textId="77777777" w:rsidR="007F1EA4" w:rsidRDefault="007F1EA4" w:rsidP="001E19F0"/>
        </w:tc>
        <w:tc>
          <w:tcPr>
            <w:tcW w:w="556" w:type="dxa"/>
          </w:tcPr>
          <w:p w14:paraId="547C2EB5" w14:textId="77777777" w:rsidR="007F1EA4" w:rsidRDefault="007F1EA4" w:rsidP="001E19F0"/>
        </w:tc>
        <w:tc>
          <w:tcPr>
            <w:tcW w:w="681" w:type="dxa"/>
          </w:tcPr>
          <w:p w14:paraId="3B18C34D" w14:textId="77777777" w:rsidR="007F1EA4" w:rsidRDefault="007F1EA4" w:rsidP="001E19F0"/>
        </w:tc>
        <w:tc>
          <w:tcPr>
            <w:tcW w:w="507" w:type="dxa"/>
          </w:tcPr>
          <w:p w14:paraId="400929E1" w14:textId="77777777" w:rsidR="007F1EA4" w:rsidRDefault="007F1EA4" w:rsidP="001E19F0"/>
        </w:tc>
        <w:tc>
          <w:tcPr>
            <w:tcW w:w="830" w:type="dxa"/>
          </w:tcPr>
          <w:p w14:paraId="3A986C76" w14:textId="77777777" w:rsidR="007F1EA4" w:rsidRDefault="007F1EA4" w:rsidP="001E19F0"/>
        </w:tc>
      </w:tr>
      <w:tr w:rsidR="007F1EA4" w14:paraId="541BCC5B" w14:textId="77777777" w:rsidTr="00394187">
        <w:trPr>
          <w:trHeight w:val="291"/>
        </w:trPr>
        <w:tc>
          <w:tcPr>
            <w:tcW w:w="693" w:type="dxa"/>
          </w:tcPr>
          <w:p w14:paraId="1C5F13D7" w14:textId="77777777" w:rsidR="007F1EA4" w:rsidRDefault="007F1EA4" w:rsidP="001E19F0"/>
        </w:tc>
        <w:tc>
          <w:tcPr>
            <w:tcW w:w="1118" w:type="dxa"/>
          </w:tcPr>
          <w:p w14:paraId="0688E11F" w14:textId="77777777" w:rsidR="007F1EA4" w:rsidRDefault="007F1EA4" w:rsidP="001E19F0"/>
        </w:tc>
        <w:tc>
          <w:tcPr>
            <w:tcW w:w="505" w:type="dxa"/>
          </w:tcPr>
          <w:p w14:paraId="4C3116B6" w14:textId="77777777" w:rsidR="007F1EA4" w:rsidRDefault="007F1EA4" w:rsidP="001E19F0"/>
        </w:tc>
        <w:tc>
          <w:tcPr>
            <w:tcW w:w="681" w:type="dxa"/>
          </w:tcPr>
          <w:p w14:paraId="124123A7" w14:textId="77777777" w:rsidR="007F1EA4" w:rsidRDefault="007F1EA4" w:rsidP="001E19F0"/>
        </w:tc>
        <w:tc>
          <w:tcPr>
            <w:tcW w:w="556" w:type="dxa"/>
          </w:tcPr>
          <w:p w14:paraId="680187D8" w14:textId="77777777" w:rsidR="007F1EA4" w:rsidRDefault="007F1EA4" w:rsidP="001E19F0"/>
        </w:tc>
        <w:tc>
          <w:tcPr>
            <w:tcW w:w="681" w:type="dxa"/>
          </w:tcPr>
          <w:p w14:paraId="1DC562EE" w14:textId="77777777" w:rsidR="007F1EA4" w:rsidRDefault="007F1EA4" w:rsidP="001E19F0"/>
        </w:tc>
        <w:tc>
          <w:tcPr>
            <w:tcW w:w="507" w:type="dxa"/>
          </w:tcPr>
          <w:p w14:paraId="387108CC" w14:textId="77777777" w:rsidR="007F1EA4" w:rsidRDefault="007F1EA4" w:rsidP="001E19F0"/>
        </w:tc>
        <w:tc>
          <w:tcPr>
            <w:tcW w:w="681" w:type="dxa"/>
          </w:tcPr>
          <w:p w14:paraId="636B46C2" w14:textId="77777777" w:rsidR="007F1EA4" w:rsidRDefault="007F1EA4" w:rsidP="001E19F0"/>
        </w:tc>
        <w:tc>
          <w:tcPr>
            <w:tcW w:w="556" w:type="dxa"/>
          </w:tcPr>
          <w:p w14:paraId="258679B6" w14:textId="77777777" w:rsidR="007F1EA4" w:rsidRDefault="007F1EA4" w:rsidP="001E19F0"/>
        </w:tc>
        <w:tc>
          <w:tcPr>
            <w:tcW w:w="681" w:type="dxa"/>
          </w:tcPr>
          <w:p w14:paraId="32F810E9" w14:textId="77777777" w:rsidR="007F1EA4" w:rsidRDefault="007F1EA4" w:rsidP="001E19F0"/>
        </w:tc>
        <w:tc>
          <w:tcPr>
            <w:tcW w:w="507" w:type="dxa"/>
          </w:tcPr>
          <w:p w14:paraId="71AD93A8" w14:textId="77777777" w:rsidR="007F1EA4" w:rsidRDefault="007F1EA4" w:rsidP="001E19F0"/>
        </w:tc>
        <w:tc>
          <w:tcPr>
            <w:tcW w:w="681" w:type="dxa"/>
          </w:tcPr>
          <w:p w14:paraId="2B068C25" w14:textId="77777777" w:rsidR="007F1EA4" w:rsidRDefault="007F1EA4" w:rsidP="001E19F0"/>
        </w:tc>
        <w:tc>
          <w:tcPr>
            <w:tcW w:w="556" w:type="dxa"/>
          </w:tcPr>
          <w:p w14:paraId="353B2183" w14:textId="77777777" w:rsidR="007F1EA4" w:rsidRDefault="007F1EA4" w:rsidP="001E19F0"/>
        </w:tc>
        <w:tc>
          <w:tcPr>
            <w:tcW w:w="681" w:type="dxa"/>
          </w:tcPr>
          <w:p w14:paraId="38816FAA" w14:textId="77777777" w:rsidR="007F1EA4" w:rsidRDefault="007F1EA4" w:rsidP="001E19F0"/>
        </w:tc>
        <w:tc>
          <w:tcPr>
            <w:tcW w:w="507" w:type="dxa"/>
          </w:tcPr>
          <w:p w14:paraId="58A594C3" w14:textId="77777777" w:rsidR="007F1EA4" w:rsidRDefault="007F1EA4" w:rsidP="001E19F0"/>
        </w:tc>
        <w:tc>
          <w:tcPr>
            <w:tcW w:w="681" w:type="dxa"/>
          </w:tcPr>
          <w:p w14:paraId="6348EC08" w14:textId="77777777" w:rsidR="007F1EA4" w:rsidRDefault="007F1EA4" w:rsidP="001E19F0"/>
        </w:tc>
        <w:tc>
          <w:tcPr>
            <w:tcW w:w="556" w:type="dxa"/>
          </w:tcPr>
          <w:p w14:paraId="7F93DE05" w14:textId="77777777" w:rsidR="007F1EA4" w:rsidRDefault="007F1EA4" w:rsidP="001E19F0"/>
        </w:tc>
        <w:tc>
          <w:tcPr>
            <w:tcW w:w="681" w:type="dxa"/>
          </w:tcPr>
          <w:p w14:paraId="66B97454" w14:textId="77777777" w:rsidR="007F1EA4" w:rsidRDefault="007F1EA4" w:rsidP="001E19F0"/>
        </w:tc>
        <w:tc>
          <w:tcPr>
            <w:tcW w:w="507" w:type="dxa"/>
          </w:tcPr>
          <w:p w14:paraId="73B0A6EF" w14:textId="77777777" w:rsidR="007F1EA4" w:rsidRDefault="007F1EA4" w:rsidP="001E19F0"/>
        </w:tc>
        <w:tc>
          <w:tcPr>
            <w:tcW w:w="830" w:type="dxa"/>
          </w:tcPr>
          <w:p w14:paraId="5B0118A8" w14:textId="77777777" w:rsidR="007F1EA4" w:rsidRDefault="007F1EA4" w:rsidP="001E19F0"/>
        </w:tc>
      </w:tr>
      <w:tr w:rsidR="007F1EA4" w14:paraId="02F58BDF" w14:textId="77777777" w:rsidTr="00394187">
        <w:trPr>
          <w:trHeight w:val="291"/>
        </w:trPr>
        <w:tc>
          <w:tcPr>
            <w:tcW w:w="693" w:type="dxa"/>
          </w:tcPr>
          <w:p w14:paraId="497BAB68" w14:textId="77777777" w:rsidR="007F1EA4" w:rsidRDefault="007F1EA4" w:rsidP="001E19F0"/>
        </w:tc>
        <w:tc>
          <w:tcPr>
            <w:tcW w:w="1118" w:type="dxa"/>
          </w:tcPr>
          <w:p w14:paraId="286B8149" w14:textId="77777777" w:rsidR="007F1EA4" w:rsidRDefault="007F1EA4" w:rsidP="001E19F0"/>
        </w:tc>
        <w:tc>
          <w:tcPr>
            <w:tcW w:w="505" w:type="dxa"/>
          </w:tcPr>
          <w:p w14:paraId="3F4B9274" w14:textId="77777777" w:rsidR="007F1EA4" w:rsidRDefault="007F1EA4" w:rsidP="001E19F0"/>
        </w:tc>
        <w:tc>
          <w:tcPr>
            <w:tcW w:w="681" w:type="dxa"/>
          </w:tcPr>
          <w:p w14:paraId="513E4A2D" w14:textId="77777777" w:rsidR="007F1EA4" w:rsidRDefault="007F1EA4" w:rsidP="001E19F0"/>
        </w:tc>
        <w:tc>
          <w:tcPr>
            <w:tcW w:w="556" w:type="dxa"/>
          </w:tcPr>
          <w:p w14:paraId="5DB0789D" w14:textId="77777777" w:rsidR="007F1EA4" w:rsidRDefault="007F1EA4" w:rsidP="001E19F0"/>
        </w:tc>
        <w:tc>
          <w:tcPr>
            <w:tcW w:w="681" w:type="dxa"/>
          </w:tcPr>
          <w:p w14:paraId="560FF7D3" w14:textId="77777777" w:rsidR="007F1EA4" w:rsidRDefault="007F1EA4" w:rsidP="001E19F0"/>
        </w:tc>
        <w:tc>
          <w:tcPr>
            <w:tcW w:w="507" w:type="dxa"/>
          </w:tcPr>
          <w:p w14:paraId="3DA33CDC" w14:textId="77777777" w:rsidR="007F1EA4" w:rsidRDefault="007F1EA4" w:rsidP="001E19F0"/>
        </w:tc>
        <w:tc>
          <w:tcPr>
            <w:tcW w:w="681" w:type="dxa"/>
          </w:tcPr>
          <w:p w14:paraId="3A628A48" w14:textId="77777777" w:rsidR="007F1EA4" w:rsidRDefault="007F1EA4" w:rsidP="001E19F0"/>
        </w:tc>
        <w:tc>
          <w:tcPr>
            <w:tcW w:w="556" w:type="dxa"/>
          </w:tcPr>
          <w:p w14:paraId="715FB522" w14:textId="77777777" w:rsidR="007F1EA4" w:rsidRDefault="007F1EA4" w:rsidP="001E19F0"/>
        </w:tc>
        <w:tc>
          <w:tcPr>
            <w:tcW w:w="681" w:type="dxa"/>
          </w:tcPr>
          <w:p w14:paraId="7FB4D667" w14:textId="77777777" w:rsidR="007F1EA4" w:rsidRDefault="007F1EA4" w:rsidP="001E19F0"/>
        </w:tc>
        <w:tc>
          <w:tcPr>
            <w:tcW w:w="507" w:type="dxa"/>
          </w:tcPr>
          <w:p w14:paraId="579233C3" w14:textId="77777777" w:rsidR="007F1EA4" w:rsidRDefault="007F1EA4" w:rsidP="001E19F0"/>
        </w:tc>
        <w:tc>
          <w:tcPr>
            <w:tcW w:w="681" w:type="dxa"/>
          </w:tcPr>
          <w:p w14:paraId="1ED8B3E8" w14:textId="77777777" w:rsidR="007F1EA4" w:rsidRDefault="007F1EA4" w:rsidP="001E19F0"/>
        </w:tc>
        <w:tc>
          <w:tcPr>
            <w:tcW w:w="556" w:type="dxa"/>
          </w:tcPr>
          <w:p w14:paraId="7A7A8C9E" w14:textId="77777777" w:rsidR="007F1EA4" w:rsidRDefault="007F1EA4" w:rsidP="001E19F0"/>
        </w:tc>
        <w:tc>
          <w:tcPr>
            <w:tcW w:w="681" w:type="dxa"/>
          </w:tcPr>
          <w:p w14:paraId="4A717239" w14:textId="77777777" w:rsidR="007F1EA4" w:rsidRDefault="007F1EA4" w:rsidP="001E19F0"/>
        </w:tc>
        <w:tc>
          <w:tcPr>
            <w:tcW w:w="507" w:type="dxa"/>
          </w:tcPr>
          <w:p w14:paraId="7D37D30A" w14:textId="77777777" w:rsidR="007F1EA4" w:rsidRDefault="007F1EA4" w:rsidP="001E19F0"/>
        </w:tc>
        <w:tc>
          <w:tcPr>
            <w:tcW w:w="681" w:type="dxa"/>
          </w:tcPr>
          <w:p w14:paraId="61A81AC5" w14:textId="77777777" w:rsidR="007F1EA4" w:rsidRDefault="007F1EA4" w:rsidP="001E19F0"/>
        </w:tc>
        <w:tc>
          <w:tcPr>
            <w:tcW w:w="556" w:type="dxa"/>
          </w:tcPr>
          <w:p w14:paraId="0917E664" w14:textId="77777777" w:rsidR="007F1EA4" w:rsidRDefault="007F1EA4" w:rsidP="001E19F0"/>
        </w:tc>
        <w:tc>
          <w:tcPr>
            <w:tcW w:w="681" w:type="dxa"/>
          </w:tcPr>
          <w:p w14:paraId="74EE303D" w14:textId="77777777" w:rsidR="007F1EA4" w:rsidRDefault="007F1EA4" w:rsidP="001E19F0"/>
        </w:tc>
        <w:tc>
          <w:tcPr>
            <w:tcW w:w="507" w:type="dxa"/>
          </w:tcPr>
          <w:p w14:paraId="70BD90EA" w14:textId="77777777" w:rsidR="007F1EA4" w:rsidRDefault="007F1EA4" w:rsidP="001E19F0"/>
        </w:tc>
        <w:tc>
          <w:tcPr>
            <w:tcW w:w="830" w:type="dxa"/>
          </w:tcPr>
          <w:p w14:paraId="336D4B7B" w14:textId="77777777" w:rsidR="007F1EA4" w:rsidRDefault="007F1EA4" w:rsidP="001E19F0"/>
        </w:tc>
      </w:tr>
      <w:tr w:rsidR="007F1EA4" w14:paraId="55001AEE" w14:textId="77777777" w:rsidTr="00394187">
        <w:trPr>
          <w:trHeight w:val="291"/>
        </w:trPr>
        <w:tc>
          <w:tcPr>
            <w:tcW w:w="693" w:type="dxa"/>
          </w:tcPr>
          <w:p w14:paraId="2103A9DA" w14:textId="77777777" w:rsidR="007F1EA4" w:rsidRDefault="007F1EA4" w:rsidP="001E19F0"/>
        </w:tc>
        <w:tc>
          <w:tcPr>
            <w:tcW w:w="1118" w:type="dxa"/>
          </w:tcPr>
          <w:p w14:paraId="2497E0BF" w14:textId="77777777" w:rsidR="007F1EA4" w:rsidRDefault="007F1EA4" w:rsidP="001E19F0"/>
        </w:tc>
        <w:tc>
          <w:tcPr>
            <w:tcW w:w="505" w:type="dxa"/>
          </w:tcPr>
          <w:p w14:paraId="7195D3FA" w14:textId="77777777" w:rsidR="007F1EA4" w:rsidRDefault="007F1EA4" w:rsidP="001E19F0"/>
        </w:tc>
        <w:tc>
          <w:tcPr>
            <w:tcW w:w="681" w:type="dxa"/>
          </w:tcPr>
          <w:p w14:paraId="1BF220CC" w14:textId="77777777" w:rsidR="007F1EA4" w:rsidRDefault="007F1EA4" w:rsidP="001E19F0"/>
        </w:tc>
        <w:tc>
          <w:tcPr>
            <w:tcW w:w="556" w:type="dxa"/>
          </w:tcPr>
          <w:p w14:paraId="32E0F911" w14:textId="77777777" w:rsidR="007F1EA4" w:rsidRDefault="007F1EA4" w:rsidP="001E19F0"/>
        </w:tc>
        <w:tc>
          <w:tcPr>
            <w:tcW w:w="681" w:type="dxa"/>
          </w:tcPr>
          <w:p w14:paraId="7BBFDB89" w14:textId="77777777" w:rsidR="007F1EA4" w:rsidRDefault="007F1EA4" w:rsidP="001E19F0"/>
        </w:tc>
        <w:tc>
          <w:tcPr>
            <w:tcW w:w="507" w:type="dxa"/>
          </w:tcPr>
          <w:p w14:paraId="0A561939" w14:textId="77777777" w:rsidR="007F1EA4" w:rsidRDefault="007F1EA4" w:rsidP="001E19F0"/>
        </w:tc>
        <w:tc>
          <w:tcPr>
            <w:tcW w:w="681" w:type="dxa"/>
          </w:tcPr>
          <w:p w14:paraId="24125C53" w14:textId="77777777" w:rsidR="007F1EA4" w:rsidRDefault="007F1EA4" w:rsidP="001E19F0"/>
        </w:tc>
        <w:tc>
          <w:tcPr>
            <w:tcW w:w="556" w:type="dxa"/>
          </w:tcPr>
          <w:p w14:paraId="6F6CB3F7" w14:textId="77777777" w:rsidR="007F1EA4" w:rsidRDefault="007F1EA4" w:rsidP="001E19F0"/>
        </w:tc>
        <w:tc>
          <w:tcPr>
            <w:tcW w:w="681" w:type="dxa"/>
          </w:tcPr>
          <w:p w14:paraId="38410670" w14:textId="77777777" w:rsidR="007F1EA4" w:rsidRDefault="007F1EA4" w:rsidP="001E19F0"/>
        </w:tc>
        <w:tc>
          <w:tcPr>
            <w:tcW w:w="507" w:type="dxa"/>
          </w:tcPr>
          <w:p w14:paraId="31A0CC55" w14:textId="77777777" w:rsidR="007F1EA4" w:rsidRDefault="007F1EA4" w:rsidP="001E19F0"/>
        </w:tc>
        <w:tc>
          <w:tcPr>
            <w:tcW w:w="681" w:type="dxa"/>
          </w:tcPr>
          <w:p w14:paraId="00CBA3F6" w14:textId="77777777" w:rsidR="007F1EA4" w:rsidRDefault="007F1EA4" w:rsidP="001E19F0"/>
        </w:tc>
        <w:tc>
          <w:tcPr>
            <w:tcW w:w="556" w:type="dxa"/>
          </w:tcPr>
          <w:p w14:paraId="1F5DC7FF" w14:textId="77777777" w:rsidR="007F1EA4" w:rsidRDefault="007F1EA4" w:rsidP="001E19F0"/>
        </w:tc>
        <w:tc>
          <w:tcPr>
            <w:tcW w:w="681" w:type="dxa"/>
          </w:tcPr>
          <w:p w14:paraId="6BCE3AE1" w14:textId="77777777" w:rsidR="007F1EA4" w:rsidRDefault="007F1EA4" w:rsidP="001E19F0"/>
        </w:tc>
        <w:tc>
          <w:tcPr>
            <w:tcW w:w="507" w:type="dxa"/>
          </w:tcPr>
          <w:p w14:paraId="61B5CCC0" w14:textId="77777777" w:rsidR="007F1EA4" w:rsidRDefault="007F1EA4" w:rsidP="001E19F0"/>
        </w:tc>
        <w:tc>
          <w:tcPr>
            <w:tcW w:w="681" w:type="dxa"/>
          </w:tcPr>
          <w:p w14:paraId="167CBF7D" w14:textId="77777777" w:rsidR="007F1EA4" w:rsidRDefault="007F1EA4" w:rsidP="001E19F0"/>
        </w:tc>
        <w:tc>
          <w:tcPr>
            <w:tcW w:w="556" w:type="dxa"/>
          </w:tcPr>
          <w:p w14:paraId="4ACADACD" w14:textId="77777777" w:rsidR="007F1EA4" w:rsidRDefault="007F1EA4" w:rsidP="001E19F0"/>
        </w:tc>
        <w:tc>
          <w:tcPr>
            <w:tcW w:w="681" w:type="dxa"/>
          </w:tcPr>
          <w:p w14:paraId="6338D3BF" w14:textId="77777777" w:rsidR="007F1EA4" w:rsidRDefault="007F1EA4" w:rsidP="001E19F0"/>
        </w:tc>
        <w:tc>
          <w:tcPr>
            <w:tcW w:w="507" w:type="dxa"/>
          </w:tcPr>
          <w:p w14:paraId="16202819" w14:textId="77777777" w:rsidR="007F1EA4" w:rsidRDefault="007F1EA4" w:rsidP="001E19F0"/>
        </w:tc>
        <w:tc>
          <w:tcPr>
            <w:tcW w:w="830" w:type="dxa"/>
          </w:tcPr>
          <w:p w14:paraId="6AAEF529" w14:textId="77777777" w:rsidR="007F1EA4" w:rsidRDefault="007F1EA4" w:rsidP="001E19F0"/>
        </w:tc>
      </w:tr>
      <w:tr w:rsidR="007F1EA4" w14:paraId="465545AA" w14:textId="77777777" w:rsidTr="00394187">
        <w:trPr>
          <w:trHeight w:val="291"/>
        </w:trPr>
        <w:tc>
          <w:tcPr>
            <w:tcW w:w="693" w:type="dxa"/>
          </w:tcPr>
          <w:p w14:paraId="00161207" w14:textId="77777777" w:rsidR="007F1EA4" w:rsidRDefault="007F1EA4" w:rsidP="001E19F0"/>
        </w:tc>
        <w:tc>
          <w:tcPr>
            <w:tcW w:w="1118" w:type="dxa"/>
          </w:tcPr>
          <w:p w14:paraId="69BE49CB" w14:textId="77777777" w:rsidR="007F1EA4" w:rsidRDefault="007F1EA4" w:rsidP="001E19F0"/>
        </w:tc>
        <w:tc>
          <w:tcPr>
            <w:tcW w:w="505" w:type="dxa"/>
          </w:tcPr>
          <w:p w14:paraId="4421D3E1" w14:textId="77777777" w:rsidR="007F1EA4" w:rsidRDefault="007F1EA4" w:rsidP="001E19F0"/>
        </w:tc>
        <w:tc>
          <w:tcPr>
            <w:tcW w:w="681" w:type="dxa"/>
          </w:tcPr>
          <w:p w14:paraId="60CA2BC3" w14:textId="77777777" w:rsidR="007F1EA4" w:rsidRDefault="007F1EA4" w:rsidP="001E19F0"/>
        </w:tc>
        <w:tc>
          <w:tcPr>
            <w:tcW w:w="556" w:type="dxa"/>
          </w:tcPr>
          <w:p w14:paraId="46FDCD8D" w14:textId="77777777" w:rsidR="007F1EA4" w:rsidRDefault="007F1EA4" w:rsidP="001E19F0"/>
        </w:tc>
        <w:tc>
          <w:tcPr>
            <w:tcW w:w="681" w:type="dxa"/>
          </w:tcPr>
          <w:p w14:paraId="11C381C7" w14:textId="77777777" w:rsidR="007F1EA4" w:rsidRDefault="007F1EA4" w:rsidP="001E19F0"/>
        </w:tc>
        <w:tc>
          <w:tcPr>
            <w:tcW w:w="507" w:type="dxa"/>
          </w:tcPr>
          <w:p w14:paraId="145663D2" w14:textId="77777777" w:rsidR="007F1EA4" w:rsidRDefault="007F1EA4" w:rsidP="001E19F0"/>
        </w:tc>
        <w:tc>
          <w:tcPr>
            <w:tcW w:w="681" w:type="dxa"/>
          </w:tcPr>
          <w:p w14:paraId="51402F6D" w14:textId="77777777" w:rsidR="007F1EA4" w:rsidRDefault="007F1EA4" w:rsidP="001E19F0"/>
        </w:tc>
        <w:tc>
          <w:tcPr>
            <w:tcW w:w="556" w:type="dxa"/>
          </w:tcPr>
          <w:p w14:paraId="26685505" w14:textId="77777777" w:rsidR="007F1EA4" w:rsidRDefault="007F1EA4" w:rsidP="001E19F0"/>
        </w:tc>
        <w:tc>
          <w:tcPr>
            <w:tcW w:w="681" w:type="dxa"/>
          </w:tcPr>
          <w:p w14:paraId="0B92744A" w14:textId="77777777" w:rsidR="007F1EA4" w:rsidRDefault="007F1EA4" w:rsidP="001E19F0"/>
        </w:tc>
        <w:tc>
          <w:tcPr>
            <w:tcW w:w="507" w:type="dxa"/>
          </w:tcPr>
          <w:p w14:paraId="0C83FBB3" w14:textId="77777777" w:rsidR="007F1EA4" w:rsidRDefault="007F1EA4" w:rsidP="001E19F0"/>
        </w:tc>
        <w:tc>
          <w:tcPr>
            <w:tcW w:w="681" w:type="dxa"/>
          </w:tcPr>
          <w:p w14:paraId="3E5BBA13" w14:textId="77777777" w:rsidR="007F1EA4" w:rsidRDefault="007F1EA4" w:rsidP="001E19F0"/>
        </w:tc>
        <w:tc>
          <w:tcPr>
            <w:tcW w:w="556" w:type="dxa"/>
          </w:tcPr>
          <w:p w14:paraId="5FFE3FA5" w14:textId="77777777" w:rsidR="007F1EA4" w:rsidRDefault="007F1EA4" w:rsidP="001E19F0"/>
        </w:tc>
        <w:tc>
          <w:tcPr>
            <w:tcW w:w="681" w:type="dxa"/>
          </w:tcPr>
          <w:p w14:paraId="37DC877E" w14:textId="77777777" w:rsidR="007F1EA4" w:rsidRDefault="007F1EA4" w:rsidP="001E19F0"/>
        </w:tc>
        <w:tc>
          <w:tcPr>
            <w:tcW w:w="507" w:type="dxa"/>
          </w:tcPr>
          <w:p w14:paraId="2246AB7E" w14:textId="77777777" w:rsidR="007F1EA4" w:rsidRDefault="007F1EA4" w:rsidP="001E19F0"/>
        </w:tc>
        <w:tc>
          <w:tcPr>
            <w:tcW w:w="681" w:type="dxa"/>
          </w:tcPr>
          <w:p w14:paraId="0C2DB587" w14:textId="77777777" w:rsidR="007F1EA4" w:rsidRDefault="007F1EA4" w:rsidP="001E19F0"/>
        </w:tc>
        <w:tc>
          <w:tcPr>
            <w:tcW w:w="556" w:type="dxa"/>
          </w:tcPr>
          <w:p w14:paraId="5099AAB9" w14:textId="77777777" w:rsidR="007F1EA4" w:rsidRDefault="007F1EA4" w:rsidP="001E19F0"/>
        </w:tc>
        <w:tc>
          <w:tcPr>
            <w:tcW w:w="681" w:type="dxa"/>
          </w:tcPr>
          <w:p w14:paraId="32375B44" w14:textId="77777777" w:rsidR="007F1EA4" w:rsidRDefault="007F1EA4" w:rsidP="001E19F0"/>
        </w:tc>
        <w:tc>
          <w:tcPr>
            <w:tcW w:w="507" w:type="dxa"/>
          </w:tcPr>
          <w:p w14:paraId="10B5144D" w14:textId="77777777" w:rsidR="007F1EA4" w:rsidRDefault="007F1EA4" w:rsidP="001E19F0"/>
        </w:tc>
        <w:tc>
          <w:tcPr>
            <w:tcW w:w="830" w:type="dxa"/>
          </w:tcPr>
          <w:p w14:paraId="0DD88439" w14:textId="77777777" w:rsidR="007F1EA4" w:rsidRDefault="007F1EA4" w:rsidP="001E19F0"/>
        </w:tc>
      </w:tr>
      <w:tr w:rsidR="007F1EA4" w14:paraId="3A28FAD8" w14:textId="77777777" w:rsidTr="00394187">
        <w:trPr>
          <w:trHeight w:val="291"/>
        </w:trPr>
        <w:tc>
          <w:tcPr>
            <w:tcW w:w="693" w:type="dxa"/>
          </w:tcPr>
          <w:p w14:paraId="505E651F" w14:textId="77777777" w:rsidR="007F1EA4" w:rsidRDefault="007F1EA4" w:rsidP="001E19F0"/>
        </w:tc>
        <w:tc>
          <w:tcPr>
            <w:tcW w:w="1118" w:type="dxa"/>
          </w:tcPr>
          <w:p w14:paraId="505A3259" w14:textId="77777777" w:rsidR="007F1EA4" w:rsidRDefault="007F1EA4" w:rsidP="001E19F0"/>
        </w:tc>
        <w:tc>
          <w:tcPr>
            <w:tcW w:w="505" w:type="dxa"/>
          </w:tcPr>
          <w:p w14:paraId="2F4A633D" w14:textId="77777777" w:rsidR="007F1EA4" w:rsidRDefault="007F1EA4" w:rsidP="001E19F0"/>
        </w:tc>
        <w:tc>
          <w:tcPr>
            <w:tcW w:w="681" w:type="dxa"/>
          </w:tcPr>
          <w:p w14:paraId="53CDEC02" w14:textId="77777777" w:rsidR="007F1EA4" w:rsidRDefault="007F1EA4" w:rsidP="001E19F0"/>
        </w:tc>
        <w:tc>
          <w:tcPr>
            <w:tcW w:w="556" w:type="dxa"/>
          </w:tcPr>
          <w:p w14:paraId="1DE3E231" w14:textId="77777777" w:rsidR="007F1EA4" w:rsidRDefault="007F1EA4" w:rsidP="001E19F0"/>
        </w:tc>
        <w:tc>
          <w:tcPr>
            <w:tcW w:w="681" w:type="dxa"/>
          </w:tcPr>
          <w:p w14:paraId="4A6946FE" w14:textId="77777777" w:rsidR="007F1EA4" w:rsidRDefault="007F1EA4" w:rsidP="001E19F0"/>
        </w:tc>
        <w:tc>
          <w:tcPr>
            <w:tcW w:w="507" w:type="dxa"/>
          </w:tcPr>
          <w:p w14:paraId="43D56C45" w14:textId="77777777" w:rsidR="007F1EA4" w:rsidRDefault="007F1EA4" w:rsidP="001E19F0"/>
        </w:tc>
        <w:tc>
          <w:tcPr>
            <w:tcW w:w="681" w:type="dxa"/>
          </w:tcPr>
          <w:p w14:paraId="6DA75F6A" w14:textId="77777777" w:rsidR="007F1EA4" w:rsidRDefault="007F1EA4" w:rsidP="001E19F0"/>
        </w:tc>
        <w:tc>
          <w:tcPr>
            <w:tcW w:w="556" w:type="dxa"/>
          </w:tcPr>
          <w:p w14:paraId="4904693B" w14:textId="77777777" w:rsidR="007F1EA4" w:rsidRDefault="007F1EA4" w:rsidP="001E19F0"/>
        </w:tc>
        <w:tc>
          <w:tcPr>
            <w:tcW w:w="681" w:type="dxa"/>
          </w:tcPr>
          <w:p w14:paraId="4945E2DC" w14:textId="77777777" w:rsidR="007F1EA4" w:rsidRDefault="007F1EA4" w:rsidP="001E19F0"/>
        </w:tc>
        <w:tc>
          <w:tcPr>
            <w:tcW w:w="507" w:type="dxa"/>
          </w:tcPr>
          <w:p w14:paraId="191CF761" w14:textId="77777777" w:rsidR="007F1EA4" w:rsidRDefault="007F1EA4" w:rsidP="001E19F0"/>
        </w:tc>
        <w:tc>
          <w:tcPr>
            <w:tcW w:w="681" w:type="dxa"/>
          </w:tcPr>
          <w:p w14:paraId="074AF578" w14:textId="77777777" w:rsidR="007F1EA4" w:rsidRDefault="007F1EA4" w:rsidP="001E19F0"/>
        </w:tc>
        <w:tc>
          <w:tcPr>
            <w:tcW w:w="556" w:type="dxa"/>
          </w:tcPr>
          <w:p w14:paraId="61B7BD08" w14:textId="77777777" w:rsidR="007F1EA4" w:rsidRDefault="007F1EA4" w:rsidP="001E19F0"/>
        </w:tc>
        <w:tc>
          <w:tcPr>
            <w:tcW w:w="681" w:type="dxa"/>
          </w:tcPr>
          <w:p w14:paraId="60DBBDD6" w14:textId="77777777" w:rsidR="007F1EA4" w:rsidRDefault="007F1EA4" w:rsidP="001E19F0"/>
        </w:tc>
        <w:tc>
          <w:tcPr>
            <w:tcW w:w="507" w:type="dxa"/>
          </w:tcPr>
          <w:p w14:paraId="690EA417" w14:textId="77777777" w:rsidR="007F1EA4" w:rsidRDefault="007F1EA4" w:rsidP="001E19F0"/>
        </w:tc>
        <w:tc>
          <w:tcPr>
            <w:tcW w:w="681" w:type="dxa"/>
          </w:tcPr>
          <w:p w14:paraId="71B9EF07" w14:textId="77777777" w:rsidR="007F1EA4" w:rsidRDefault="007F1EA4" w:rsidP="001E19F0"/>
        </w:tc>
        <w:tc>
          <w:tcPr>
            <w:tcW w:w="556" w:type="dxa"/>
          </w:tcPr>
          <w:p w14:paraId="0513D63C" w14:textId="77777777" w:rsidR="007F1EA4" w:rsidRDefault="007F1EA4" w:rsidP="001E19F0"/>
        </w:tc>
        <w:tc>
          <w:tcPr>
            <w:tcW w:w="681" w:type="dxa"/>
          </w:tcPr>
          <w:p w14:paraId="650E647B" w14:textId="77777777" w:rsidR="007F1EA4" w:rsidRDefault="007F1EA4" w:rsidP="001E19F0"/>
        </w:tc>
        <w:tc>
          <w:tcPr>
            <w:tcW w:w="507" w:type="dxa"/>
          </w:tcPr>
          <w:p w14:paraId="7431B4B9" w14:textId="77777777" w:rsidR="007F1EA4" w:rsidRDefault="007F1EA4" w:rsidP="001E19F0"/>
        </w:tc>
        <w:tc>
          <w:tcPr>
            <w:tcW w:w="830" w:type="dxa"/>
          </w:tcPr>
          <w:p w14:paraId="31EF0895" w14:textId="77777777" w:rsidR="007F1EA4" w:rsidRDefault="007F1EA4" w:rsidP="001E19F0"/>
        </w:tc>
      </w:tr>
      <w:tr w:rsidR="007F1EA4" w14:paraId="772FEA16" w14:textId="77777777" w:rsidTr="00394187">
        <w:trPr>
          <w:trHeight w:val="291"/>
        </w:trPr>
        <w:tc>
          <w:tcPr>
            <w:tcW w:w="693" w:type="dxa"/>
          </w:tcPr>
          <w:p w14:paraId="512C0B95" w14:textId="77777777" w:rsidR="007F1EA4" w:rsidRDefault="007F1EA4" w:rsidP="001E19F0"/>
        </w:tc>
        <w:tc>
          <w:tcPr>
            <w:tcW w:w="1118" w:type="dxa"/>
          </w:tcPr>
          <w:p w14:paraId="21C5282D" w14:textId="77777777" w:rsidR="007F1EA4" w:rsidRDefault="007F1EA4" w:rsidP="001E19F0"/>
        </w:tc>
        <w:tc>
          <w:tcPr>
            <w:tcW w:w="505" w:type="dxa"/>
          </w:tcPr>
          <w:p w14:paraId="23A3000B" w14:textId="77777777" w:rsidR="007F1EA4" w:rsidRDefault="007F1EA4" w:rsidP="001E19F0"/>
        </w:tc>
        <w:tc>
          <w:tcPr>
            <w:tcW w:w="681" w:type="dxa"/>
          </w:tcPr>
          <w:p w14:paraId="3F457A97" w14:textId="77777777" w:rsidR="007F1EA4" w:rsidRDefault="007F1EA4" w:rsidP="001E19F0"/>
        </w:tc>
        <w:tc>
          <w:tcPr>
            <w:tcW w:w="556" w:type="dxa"/>
          </w:tcPr>
          <w:p w14:paraId="677CCF77" w14:textId="77777777" w:rsidR="007F1EA4" w:rsidRDefault="007F1EA4" w:rsidP="001E19F0"/>
        </w:tc>
        <w:tc>
          <w:tcPr>
            <w:tcW w:w="681" w:type="dxa"/>
          </w:tcPr>
          <w:p w14:paraId="3A2FF58D" w14:textId="77777777" w:rsidR="007F1EA4" w:rsidRDefault="007F1EA4" w:rsidP="001E19F0"/>
        </w:tc>
        <w:tc>
          <w:tcPr>
            <w:tcW w:w="507" w:type="dxa"/>
          </w:tcPr>
          <w:p w14:paraId="5CEBFC96" w14:textId="77777777" w:rsidR="007F1EA4" w:rsidRDefault="007F1EA4" w:rsidP="001E19F0"/>
        </w:tc>
        <w:tc>
          <w:tcPr>
            <w:tcW w:w="681" w:type="dxa"/>
          </w:tcPr>
          <w:p w14:paraId="6445E294" w14:textId="77777777" w:rsidR="007F1EA4" w:rsidRDefault="007F1EA4" w:rsidP="001E19F0"/>
        </w:tc>
        <w:tc>
          <w:tcPr>
            <w:tcW w:w="556" w:type="dxa"/>
          </w:tcPr>
          <w:p w14:paraId="68122AAB" w14:textId="77777777" w:rsidR="007F1EA4" w:rsidRDefault="007F1EA4" w:rsidP="001E19F0"/>
        </w:tc>
        <w:tc>
          <w:tcPr>
            <w:tcW w:w="681" w:type="dxa"/>
          </w:tcPr>
          <w:p w14:paraId="1BFBD956" w14:textId="77777777" w:rsidR="007F1EA4" w:rsidRDefault="007F1EA4" w:rsidP="001E19F0"/>
        </w:tc>
        <w:tc>
          <w:tcPr>
            <w:tcW w:w="507" w:type="dxa"/>
          </w:tcPr>
          <w:p w14:paraId="27CD6B58" w14:textId="77777777" w:rsidR="007F1EA4" w:rsidRDefault="007F1EA4" w:rsidP="001E19F0"/>
        </w:tc>
        <w:tc>
          <w:tcPr>
            <w:tcW w:w="681" w:type="dxa"/>
          </w:tcPr>
          <w:p w14:paraId="0E9BE42A" w14:textId="77777777" w:rsidR="007F1EA4" w:rsidRDefault="007F1EA4" w:rsidP="001E19F0"/>
        </w:tc>
        <w:tc>
          <w:tcPr>
            <w:tcW w:w="556" w:type="dxa"/>
          </w:tcPr>
          <w:p w14:paraId="0D8CE6E5" w14:textId="77777777" w:rsidR="007F1EA4" w:rsidRDefault="007F1EA4" w:rsidP="001E19F0"/>
        </w:tc>
        <w:tc>
          <w:tcPr>
            <w:tcW w:w="681" w:type="dxa"/>
          </w:tcPr>
          <w:p w14:paraId="7182852D" w14:textId="77777777" w:rsidR="007F1EA4" w:rsidRDefault="007F1EA4" w:rsidP="001E19F0"/>
        </w:tc>
        <w:tc>
          <w:tcPr>
            <w:tcW w:w="507" w:type="dxa"/>
          </w:tcPr>
          <w:p w14:paraId="373C1313" w14:textId="77777777" w:rsidR="007F1EA4" w:rsidRDefault="007F1EA4" w:rsidP="001E19F0"/>
        </w:tc>
        <w:tc>
          <w:tcPr>
            <w:tcW w:w="681" w:type="dxa"/>
          </w:tcPr>
          <w:p w14:paraId="16B47FF8" w14:textId="77777777" w:rsidR="007F1EA4" w:rsidRDefault="007F1EA4" w:rsidP="001E19F0"/>
        </w:tc>
        <w:tc>
          <w:tcPr>
            <w:tcW w:w="556" w:type="dxa"/>
          </w:tcPr>
          <w:p w14:paraId="259E0C2F" w14:textId="77777777" w:rsidR="007F1EA4" w:rsidRDefault="007F1EA4" w:rsidP="001E19F0"/>
        </w:tc>
        <w:tc>
          <w:tcPr>
            <w:tcW w:w="681" w:type="dxa"/>
          </w:tcPr>
          <w:p w14:paraId="3B463EAA" w14:textId="77777777" w:rsidR="007F1EA4" w:rsidRDefault="007F1EA4" w:rsidP="001E19F0"/>
        </w:tc>
        <w:tc>
          <w:tcPr>
            <w:tcW w:w="507" w:type="dxa"/>
          </w:tcPr>
          <w:p w14:paraId="10DEE690" w14:textId="77777777" w:rsidR="007F1EA4" w:rsidRDefault="007F1EA4" w:rsidP="001E19F0"/>
        </w:tc>
        <w:tc>
          <w:tcPr>
            <w:tcW w:w="830" w:type="dxa"/>
          </w:tcPr>
          <w:p w14:paraId="523FDDE1" w14:textId="77777777" w:rsidR="007F1EA4" w:rsidRDefault="007F1EA4" w:rsidP="001E19F0"/>
        </w:tc>
      </w:tr>
      <w:tr w:rsidR="007F1EA4" w14:paraId="2974D0C3" w14:textId="77777777" w:rsidTr="00394187">
        <w:trPr>
          <w:trHeight w:val="291"/>
        </w:trPr>
        <w:tc>
          <w:tcPr>
            <w:tcW w:w="693" w:type="dxa"/>
          </w:tcPr>
          <w:p w14:paraId="043436AC" w14:textId="77777777" w:rsidR="007F1EA4" w:rsidRDefault="007F1EA4" w:rsidP="001E19F0"/>
        </w:tc>
        <w:tc>
          <w:tcPr>
            <w:tcW w:w="1118" w:type="dxa"/>
          </w:tcPr>
          <w:p w14:paraId="62220E84" w14:textId="77777777" w:rsidR="007F1EA4" w:rsidRDefault="007F1EA4" w:rsidP="001E19F0"/>
        </w:tc>
        <w:tc>
          <w:tcPr>
            <w:tcW w:w="505" w:type="dxa"/>
          </w:tcPr>
          <w:p w14:paraId="4F93DA55" w14:textId="77777777" w:rsidR="007F1EA4" w:rsidRDefault="007F1EA4" w:rsidP="001E19F0"/>
        </w:tc>
        <w:tc>
          <w:tcPr>
            <w:tcW w:w="681" w:type="dxa"/>
          </w:tcPr>
          <w:p w14:paraId="762BDCCC" w14:textId="77777777" w:rsidR="007F1EA4" w:rsidRDefault="007F1EA4" w:rsidP="001E19F0"/>
        </w:tc>
        <w:tc>
          <w:tcPr>
            <w:tcW w:w="556" w:type="dxa"/>
          </w:tcPr>
          <w:p w14:paraId="0BC269DC" w14:textId="77777777" w:rsidR="007F1EA4" w:rsidRDefault="007F1EA4" w:rsidP="001E19F0"/>
        </w:tc>
        <w:tc>
          <w:tcPr>
            <w:tcW w:w="681" w:type="dxa"/>
          </w:tcPr>
          <w:p w14:paraId="3C63D831" w14:textId="77777777" w:rsidR="007F1EA4" w:rsidRDefault="007F1EA4" w:rsidP="001E19F0"/>
        </w:tc>
        <w:tc>
          <w:tcPr>
            <w:tcW w:w="507" w:type="dxa"/>
          </w:tcPr>
          <w:p w14:paraId="5D699D46" w14:textId="77777777" w:rsidR="007F1EA4" w:rsidRDefault="007F1EA4" w:rsidP="001E19F0"/>
        </w:tc>
        <w:tc>
          <w:tcPr>
            <w:tcW w:w="681" w:type="dxa"/>
          </w:tcPr>
          <w:p w14:paraId="37C37F97" w14:textId="77777777" w:rsidR="007F1EA4" w:rsidRDefault="007F1EA4" w:rsidP="001E19F0"/>
        </w:tc>
        <w:tc>
          <w:tcPr>
            <w:tcW w:w="556" w:type="dxa"/>
          </w:tcPr>
          <w:p w14:paraId="620292AE" w14:textId="77777777" w:rsidR="007F1EA4" w:rsidRDefault="007F1EA4" w:rsidP="001E19F0"/>
        </w:tc>
        <w:tc>
          <w:tcPr>
            <w:tcW w:w="681" w:type="dxa"/>
          </w:tcPr>
          <w:p w14:paraId="17C1FA59" w14:textId="77777777" w:rsidR="007F1EA4" w:rsidRDefault="007F1EA4" w:rsidP="001E19F0"/>
        </w:tc>
        <w:tc>
          <w:tcPr>
            <w:tcW w:w="507" w:type="dxa"/>
          </w:tcPr>
          <w:p w14:paraId="07ADF9B5" w14:textId="77777777" w:rsidR="007F1EA4" w:rsidRDefault="007F1EA4" w:rsidP="001E19F0"/>
        </w:tc>
        <w:tc>
          <w:tcPr>
            <w:tcW w:w="681" w:type="dxa"/>
          </w:tcPr>
          <w:p w14:paraId="38515245" w14:textId="77777777" w:rsidR="007F1EA4" w:rsidRDefault="007F1EA4" w:rsidP="001E19F0"/>
        </w:tc>
        <w:tc>
          <w:tcPr>
            <w:tcW w:w="556" w:type="dxa"/>
          </w:tcPr>
          <w:p w14:paraId="22CDFFC7" w14:textId="77777777" w:rsidR="007F1EA4" w:rsidRDefault="007F1EA4" w:rsidP="001E19F0"/>
        </w:tc>
        <w:tc>
          <w:tcPr>
            <w:tcW w:w="681" w:type="dxa"/>
          </w:tcPr>
          <w:p w14:paraId="53DA3F8C" w14:textId="77777777" w:rsidR="007F1EA4" w:rsidRDefault="007F1EA4" w:rsidP="001E19F0"/>
        </w:tc>
        <w:tc>
          <w:tcPr>
            <w:tcW w:w="507" w:type="dxa"/>
          </w:tcPr>
          <w:p w14:paraId="76C4B7EC" w14:textId="77777777" w:rsidR="007F1EA4" w:rsidRDefault="007F1EA4" w:rsidP="001E19F0"/>
        </w:tc>
        <w:tc>
          <w:tcPr>
            <w:tcW w:w="681" w:type="dxa"/>
          </w:tcPr>
          <w:p w14:paraId="73D0BF4F" w14:textId="77777777" w:rsidR="007F1EA4" w:rsidRDefault="007F1EA4" w:rsidP="001E19F0"/>
        </w:tc>
        <w:tc>
          <w:tcPr>
            <w:tcW w:w="556" w:type="dxa"/>
          </w:tcPr>
          <w:p w14:paraId="2A482D2A" w14:textId="77777777" w:rsidR="007F1EA4" w:rsidRDefault="007F1EA4" w:rsidP="001E19F0"/>
        </w:tc>
        <w:tc>
          <w:tcPr>
            <w:tcW w:w="681" w:type="dxa"/>
          </w:tcPr>
          <w:p w14:paraId="2DF97AA7" w14:textId="77777777" w:rsidR="007F1EA4" w:rsidRDefault="007F1EA4" w:rsidP="001E19F0"/>
        </w:tc>
        <w:tc>
          <w:tcPr>
            <w:tcW w:w="507" w:type="dxa"/>
          </w:tcPr>
          <w:p w14:paraId="56E31CB4" w14:textId="77777777" w:rsidR="007F1EA4" w:rsidRDefault="007F1EA4" w:rsidP="001E19F0"/>
        </w:tc>
        <w:tc>
          <w:tcPr>
            <w:tcW w:w="830" w:type="dxa"/>
          </w:tcPr>
          <w:p w14:paraId="61D0FC88" w14:textId="77777777" w:rsidR="007F1EA4" w:rsidRDefault="007F1EA4" w:rsidP="001E19F0"/>
        </w:tc>
      </w:tr>
      <w:tr w:rsidR="007F1EA4" w14:paraId="404FFD4E" w14:textId="77777777" w:rsidTr="00394187">
        <w:trPr>
          <w:trHeight w:val="291"/>
        </w:trPr>
        <w:tc>
          <w:tcPr>
            <w:tcW w:w="693" w:type="dxa"/>
          </w:tcPr>
          <w:p w14:paraId="01799D23" w14:textId="77777777" w:rsidR="007F1EA4" w:rsidRDefault="007F1EA4" w:rsidP="001E19F0"/>
        </w:tc>
        <w:tc>
          <w:tcPr>
            <w:tcW w:w="1118" w:type="dxa"/>
          </w:tcPr>
          <w:p w14:paraId="318E0874" w14:textId="77777777" w:rsidR="007F1EA4" w:rsidRDefault="007F1EA4" w:rsidP="001E19F0"/>
        </w:tc>
        <w:tc>
          <w:tcPr>
            <w:tcW w:w="505" w:type="dxa"/>
          </w:tcPr>
          <w:p w14:paraId="30E72196" w14:textId="77777777" w:rsidR="007F1EA4" w:rsidRDefault="007F1EA4" w:rsidP="001E19F0"/>
        </w:tc>
        <w:tc>
          <w:tcPr>
            <w:tcW w:w="681" w:type="dxa"/>
          </w:tcPr>
          <w:p w14:paraId="2E00357F" w14:textId="77777777" w:rsidR="007F1EA4" w:rsidRDefault="007F1EA4" w:rsidP="001E19F0"/>
        </w:tc>
        <w:tc>
          <w:tcPr>
            <w:tcW w:w="556" w:type="dxa"/>
          </w:tcPr>
          <w:p w14:paraId="59111B98" w14:textId="77777777" w:rsidR="007F1EA4" w:rsidRDefault="007F1EA4" w:rsidP="001E19F0"/>
        </w:tc>
        <w:tc>
          <w:tcPr>
            <w:tcW w:w="681" w:type="dxa"/>
          </w:tcPr>
          <w:p w14:paraId="005C7F3C" w14:textId="77777777" w:rsidR="007F1EA4" w:rsidRDefault="007F1EA4" w:rsidP="001E19F0"/>
        </w:tc>
        <w:tc>
          <w:tcPr>
            <w:tcW w:w="507" w:type="dxa"/>
          </w:tcPr>
          <w:p w14:paraId="7789D6E4" w14:textId="77777777" w:rsidR="007F1EA4" w:rsidRDefault="007F1EA4" w:rsidP="001E19F0"/>
        </w:tc>
        <w:tc>
          <w:tcPr>
            <w:tcW w:w="681" w:type="dxa"/>
          </w:tcPr>
          <w:p w14:paraId="7E05EE93" w14:textId="77777777" w:rsidR="007F1EA4" w:rsidRDefault="007F1EA4" w:rsidP="001E19F0"/>
        </w:tc>
        <w:tc>
          <w:tcPr>
            <w:tcW w:w="556" w:type="dxa"/>
          </w:tcPr>
          <w:p w14:paraId="449E6E78" w14:textId="77777777" w:rsidR="007F1EA4" w:rsidRDefault="007F1EA4" w:rsidP="001E19F0"/>
        </w:tc>
        <w:tc>
          <w:tcPr>
            <w:tcW w:w="681" w:type="dxa"/>
          </w:tcPr>
          <w:p w14:paraId="0D00CF2F" w14:textId="77777777" w:rsidR="007F1EA4" w:rsidRDefault="007F1EA4" w:rsidP="001E19F0"/>
        </w:tc>
        <w:tc>
          <w:tcPr>
            <w:tcW w:w="507" w:type="dxa"/>
          </w:tcPr>
          <w:p w14:paraId="7318EC87" w14:textId="77777777" w:rsidR="007F1EA4" w:rsidRDefault="007F1EA4" w:rsidP="001E19F0"/>
        </w:tc>
        <w:tc>
          <w:tcPr>
            <w:tcW w:w="681" w:type="dxa"/>
          </w:tcPr>
          <w:p w14:paraId="1E36E890" w14:textId="77777777" w:rsidR="007F1EA4" w:rsidRDefault="007F1EA4" w:rsidP="001E19F0"/>
        </w:tc>
        <w:tc>
          <w:tcPr>
            <w:tcW w:w="556" w:type="dxa"/>
          </w:tcPr>
          <w:p w14:paraId="3B8496FB" w14:textId="77777777" w:rsidR="007F1EA4" w:rsidRDefault="007F1EA4" w:rsidP="001E19F0"/>
        </w:tc>
        <w:tc>
          <w:tcPr>
            <w:tcW w:w="681" w:type="dxa"/>
          </w:tcPr>
          <w:p w14:paraId="68A0FDA3" w14:textId="77777777" w:rsidR="007F1EA4" w:rsidRDefault="007F1EA4" w:rsidP="001E19F0"/>
        </w:tc>
        <w:tc>
          <w:tcPr>
            <w:tcW w:w="507" w:type="dxa"/>
          </w:tcPr>
          <w:p w14:paraId="032F49FC" w14:textId="77777777" w:rsidR="007F1EA4" w:rsidRDefault="007F1EA4" w:rsidP="001E19F0"/>
        </w:tc>
        <w:tc>
          <w:tcPr>
            <w:tcW w:w="681" w:type="dxa"/>
          </w:tcPr>
          <w:p w14:paraId="4835EE03" w14:textId="77777777" w:rsidR="007F1EA4" w:rsidRDefault="007F1EA4" w:rsidP="001E19F0"/>
        </w:tc>
        <w:tc>
          <w:tcPr>
            <w:tcW w:w="556" w:type="dxa"/>
          </w:tcPr>
          <w:p w14:paraId="57F8BC09" w14:textId="77777777" w:rsidR="007F1EA4" w:rsidRDefault="007F1EA4" w:rsidP="001E19F0"/>
        </w:tc>
        <w:tc>
          <w:tcPr>
            <w:tcW w:w="681" w:type="dxa"/>
          </w:tcPr>
          <w:p w14:paraId="7C529908" w14:textId="77777777" w:rsidR="007F1EA4" w:rsidRDefault="007F1EA4" w:rsidP="001E19F0"/>
        </w:tc>
        <w:tc>
          <w:tcPr>
            <w:tcW w:w="507" w:type="dxa"/>
          </w:tcPr>
          <w:p w14:paraId="07C5BA1A" w14:textId="77777777" w:rsidR="007F1EA4" w:rsidRDefault="007F1EA4" w:rsidP="001E19F0"/>
        </w:tc>
        <w:tc>
          <w:tcPr>
            <w:tcW w:w="830" w:type="dxa"/>
          </w:tcPr>
          <w:p w14:paraId="47812407" w14:textId="77777777" w:rsidR="007F1EA4" w:rsidRDefault="007F1EA4" w:rsidP="001E19F0"/>
        </w:tc>
      </w:tr>
    </w:tbl>
    <w:p w14:paraId="6CC5BBD8" w14:textId="77777777" w:rsidR="00D301C2" w:rsidRDefault="00D301C2" w:rsidP="001E19F0"/>
    <w:p w14:paraId="6A6E1A31" w14:textId="5874D6B6" w:rsidR="00265B17" w:rsidRDefault="00265B17" w:rsidP="00465D67">
      <w:r>
        <w:t>T</w:t>
      </w:r>
      <w:r w:rsidR="00465D67">
        <w:t>otal:</w:t>
      </w:r>
    </w:p>
    <w:p w14:paraId="4F35395D" w14:textId="55D743E7" w:rsidR="00465D67" w:rsidRDefault="00465D67" w:rsidP="00465D67">
      <w:r>
        <w:t xml:space="preserve">Average (total </w:t>
      </w:r>
      <w:r w:rsidR="00AB015F">
        <w:t xml:space="preserve">divided by </w:t>
      </w:r>
      <w:r w:rsidR="00AB015F" w:rsidRPr="00AB015F">
        <w:t>number of cows scored</w:t>
      </w:r>
      <w:r w:rsidR="00AB015F">
        <w:t>):</w:t>
      </w:r>
    </w:p>
    <w:p w14:paraId="1E537899" w14:textId="111CB5C3" w:rsidR="00AB015F" w:rsidRDefault="00AB015F" w:rsidP="00465D67">
      <w:r>
        <w:t>Change from previous:</w:t>
      </w:r>
    </w:p>
    <w:p w14:paraId="4B287505" w14:textId="1A44BE23" w:rsidR="00E9768E" w:rsidRDefault="00E9768E" w:rsidP="00E9768E">
      <w:pPr>
        <w:pStyle w:val="Heading2"/>
      </w:pPr>
      <w:r w:rsidRPr="00E9768E">
        <w:lastRenderedPageBreak/>
        <w:t>60 days post-calving (target 2.0–2.5)</w:t>
      </w:r>
    </w:p>
    <w:p w14:paraId="50E36258" w14:textId="77777777" w:rsidR="00767522" w:rsidRDefault="00767522" w:rsidP="00767522">
      <w:r>
        <w:t>Date:</w:t>
      </w:r>
    </w:p>
    <w:p w14:paraId="3E40A5D5" w14:textId="77777777" w:rsidR="00767522" w:rsidRDefault="00767522" w:rsidP="00767522">
      <w:r>
        <w:t xml:space="preserve">BCS recorded by: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3"/>
        <w:gridCol w:w="1118"/>
        <w:gridCol w:w="505"/>
        <w:gridCol w:w="681"/>
        <w:gridCol w:w="556"/>
        <w:gridCol w:w="681"/>
        <w:gridCol w:w="507"/>
        <w:gridCol w:w="681"/>
        <w:gridCol w:w="556"/>
        <w:gridCol w:w="681"/>
        <w:gridCol w:w="507"/>
        <w:gridCol w:w="681"/>
        <w:gridCol w:w="556"/>
        <w:gridCol w:w="681"/>
        <w:gridCol w:w="507"/>
        <w:gridCol w:w="681"/>
        <w:gridCol w:w="556"/>
        <w:gridCol w:w="681"/>
        <w:gridCol w:w="507"/>
        <w:gridCol w:w="830"/>
      </w:tblGrid>
      <w:tr w:rsidR="00767522" w14:paraId="73C62490" w14:textId="77777777" w:rsidTr="001D20F1">
        <w:trPr>
          <w:trHeight w:val="582"/>
        </w:trPr>
        <w:tc>
          <w:tcPr>
            <w:tcW w:w="693" w:type="dxa"/>
          </w:tcPr>
          <w:p w14:paraId="5126AA61" w14:textId="77777777" w:rsidR="00767522" w:rsidRDefault="00767522" w:rsidP="001D20F1">
            <w:pPr>
              <w:pStyle w:val="Tableheading"/>
            </w:pPr>
            <w:r>
              <w:t>Cow ID</w:t>
            </w:r>
          </w:p>
        </w:tc>
        <w:tc>
          <w:tcPr>
            <w:tcW w:w="1118" w:type="dxa"/>
          </w:tcPr>
          <w:p w14:paraId="53632873" w14:textId="77777777" w:rsidR="00767522" w:rsidRDefault="00767522" w:rsidP="001D20F1">
            <w:pPr>
              <w:pStyle w:val="Tableheading"/>
            </w:pPr>
            <w:r>
              <w:t>Previous Score</w:t>
            </w:r>
          </w:p>
        </w:tc>
        <w:tc>
          <w:tcPr>
            <w:tcW w:w="505" w:type="dxa"/>
          </w:tcPr>
          <w:p w14:paraId="1E139C1F" w14:textId="77777777" w:rsidR="00767522" w:rsidRDefault="00767522" w:rsidP="001D20F1">
            <w:pPr>
              <w:pStyle w:val="Tableheading"/>
            </w:pPr>
            <w:r>
              <w:t>1</w:t>
            </w:r>
          </w:p>
        </w:tc>
        <w:tc>
          <w:tcPr>
            <w:tcW w:w="681" w:type="dxa"/>
          </w:tcPr>
          <w:p w14:paraId="71590AA7" w14:textId="77777777" w:rsidR="00767522" w:rsidRDefault="00767522" w:rsidP="001D20F1">
            <w:pPr>
              <w:pStyle w:val="Tableheading"/>
            </w:pPr>
            <w:r>
              <w:t>1.25</w:t>
            </w:r>
          </w:p>
        </w:tc>
        <w:tc>
          <w:tcPr>
            <w:tcW w:w="556" w:type="dxa"/>
          </w:tcPr>
          <w:p w14:paraId="7FFAAE1D" w14:textId="77777777" w:rsidR="00767522" w:rsidRDefault="00767522" w:rsidP="001D20F1">
            <w:pPr>
              <w:pStyle w:val="Tableheading"/>
            </w:pPr>
            <w:r>
              <w:t>1.5</w:t>
            </w:r>
          </w:p>
        </w:tc>
        <w:tc>
          <w:tcPr>
            <w:tcW w:w="681" w:type="dxa"/>
          </w:tcPr>
          <w:p w14:paraId="4EF67BB5" w14:textId="77777777" w:rsidR="00767522" w:rsidRDefault="00767522" w:rsidP="001D20F1">
            <w:pPr>
              <w:pStyle w:val="Tableheading"/>
            </w:pPr>
            <w:r>
              <w:t>1.75</w:t>
            </w:r>
          </w:p>
        </w:tc>
        <w:tc>
          <w:tcPr>
            <w:tcW w:w="507" w:type="dxa"/>
          </w:tcPr>
          <w:p w14:paraId="60F49B41" w14:textId="77777777" w:rsidR="00767522" w:rsidRDefault="00767522" w:rsidP="001D20F1">
            <w:pPr>
              <w:pStyle w:val="Tableheading"/>
            </w:pPr>
            <w:r>
              <w:t>2</w:t>
            </w:r>
          </w:p>
        </w:tc>
        <w:tc>
          <w:tcPr>
            <w:tcW w:w="681" w:type="dxa"/>
          </w:tcPr>
          <w:p w14:paraId="22F4F7EA" w14:textId="77777777" w:rsidR="00767522" w:rsidRDefault="00767522" w:rsidP="001D20F1">
            <w:pPr>
              <w:pStyle w:val="Tableheading"/>
            </w:pPr>
            <w:r>
              <w:t>2.25</w:t>
            </w:r>
          </w:p>
        </w:tc>
        <w:tc>
          <w:tcPr>
            <w:tcW w:w="556" w:type="dxa"/>
          </w:tcPr>
          <w:p w14:paraId="2AD783AE" w14:textId="77777777" w:rsidR="00767522" w:rsidRDefault="00767522" w:rsidP="001D20F1">
            <w:pPr>
              <w:pStyle w:val="Tableheading"/>
            </w:pPr>
            <w:r>
              <w:t>2.5</w:t>
            </w:r>
          </w:p>
        </w:tc>
        <w:tc>
          <w:tcPr>
            <w:tcW w:w="681" w:type="dxa"/>
          </w:tcPr>
          <w:p w14:paraId="28E3827A" w14:textId="77777777" w:rsidR="00767522" w:rsidRDefault="00767522" w:rsidP="001D20F1">
            <w:pPr>
              <w:pStyle w:val="Tableheading"/>
            </w:pPr>
            <w:r>
              <w:t>2.75</w:t>
            </w:r>
          </w:p>
        </w:tc>
        <w:tc>
          <w:tcPr>
            <w:tcW w:w="507" w:type="dxa"/>
          </w:tcPr>
          <w:p w14:paraId="3B115B1C" w14:textId="77777777" w:rsidR="00767522" w:rsidRDefault="00767522" w:rsidP="001D20F1">
            <w:pPr>
              <w:pStyle w:val="Tableheading"/>
            </w:pPr>
            <w:r>
              <w:t>3</w:t>
            </w:r>
          </w:p>
        </w:tc>
        <w:tc>
          <w:tcPr>
            <w:tcW w:w="681" w:type="dxa"/>
          </w:tcPr>
          <w:p w14:paraId="23E12461" w14:textId="77777777" w:rsidR="00767522" w:rsidRDefault="00767522" w:rsidP="001D20F1">
            <w:pPr>
              <w:pStyle w:val="Tableheading"/>
            </w:pPr>
            <w:r>
              <w:t>3.25</w:t>
            </w:r>
          </w:p>
        </w:tc>
        <w:tc>
          <w:tcPr>
            <w:tcW w:w="556" w:type="dxa"/>
          </w:tcPr>
          <w:p w14:paraId="0F3D6399" w14:textId="77777777" w:rsidR="00767522" w:rsidRDefault="00767522" w:rsidP="001D20F1">
            <w:pPr>
              <w:pStyle w:val="Tableheading"/>
            </w:pPr>
            <w:r>
              <w:t>3.5</w:t>
            </w:r>
          </w:p>
        </w:tc>
        <w:tc>
          <w:tcPr>
            <w:tcW w:w="681" w:type="dxa"/>
          </w:tcPr>
          <w:p w14:paraId="4122AD90" w14:textId="77777777" w:rsidR="00767522" w:rsidRDefault="00767522" w:rsidP="001D20F1">
            <w:pPr>
              <w:pStyle w:val="Tableheading"/>
            </w:pPr>
            <w:r>
              <w:t>3.75</w:t>
            </w:r>
          </w:p>
        </w:tc>
        <w:tc>
          <w:tcPr>
            <w:tcW w:w="507" w:type="dxa"/>
          </w:tcPr>
          <w:p w14:paraId="6A694401" w14:textId="77777777" w:rsidR="00767522" w:rsidRDefault="00767522" w:rsidP="001D20F1">
            <w:pPr>
              <w:pStyle w:val="Tableheading"/>
            </w:pPr>
            <w:r>
              <w:t>4</w:t>
            </w:r>
          </w:p>
        </w:tc>
        <w:tc>
          <w:tcPr>
            <w:tcW w:w="681" w:type="dxa"/>
          </w:tcPr>
          <w:p w14:paraId="6362BA45" w14:textId="77777777" w:rsidR="00767522" w:rsidRDefault="00767522" w:rsidP="001D20F1">
            <w:pPr>
              <w:pStyle w:val="Tableheading"/>
            </w:pPr>
            <w:r>
              <w:t>4.25</w:t>
            </w:r>
          </w:p>
        </w:tc>
        <w:tc>
          <w:tcPr>
            <w:tcW w:w="556" w:type="dxa"/>
          </w:tcPr>
          <w:p w14:paraId="5D90D616" w14:textId="77777777" w:rsidR="00767522" w:rsidRDefault="00767522" w:rsidP="001D20F1">
            <w:pPr>
              <w:pStyle w:val="Tableheading"/>
            </w:pPr>
            <w:r>
              <w:t>4.5</w:t>
            </w:r>
          </w:p>
        </w:tc>
        <w:tc>
          <w:tcPr>
            <w:tcW w:w="681" w:type="dxa"/>
          </w:tcPr>
          <w:p w14:paraId="1871EED9" w14:textId="77777777" w:rsidR="00767522" w:rsidRDefault="00767522" w:rsidP="001D20F1">
            <w:pPr>
              <w:pStyle w:val="Tableheading"/>
            </w:pPr>
            <w:r>
              <w:t>4.75</w:t>
            </w:r>
          </w:p>
        </w:tc>
        <w:tc>
          <w:tcPr>
            <w:tcW w:w="507" w:type="dxa"/>
          </w:tcPr>
          <w:p w14:paraId="65E4C10A" w14:textId="77777777" w:rsidR="00767522" w:rsidRDefault="00767522" w:rsidP="001D20F1">
            <w:pPr>
              <w:pStyle w:val="Tableheading"/>
            </w:pPr>
            <w:r>
              <w:t>5</w:t>
            </w:r>
          </w:p>
        </w:tc>
        <w:tc>
          <w:tcPr>
            <w:tcW w:w="830" w:type="dxa"/>
          </w:tcPr>
          <w:p w14:paraId="13CE7E0B" w14:textId="77777777" w:rsidR="00767522" w:rsidRDefault="00767522" w:rsidP="001D20F1">
            <w:pPr>
              <w:pStyle w:val="Tableheading"/>
            </w:pPr>
            <w:r>
              <w:t>Score</w:t>
            </w:r>
          </w:p>
        </w:tc>
      </w:tr>
      <w:tr w:rsidR="00767522" w14:paraId="786663FD" w14:textId="77777777" w:rsidTr="001D20F1">
        <w:trPr>
          <w:trHeight w:val="291"/>
        </w:trPr>
        <w:tc>
          <w:tcPr>
            <w:tcW w:w="693" w:type="dxa"/>
          </w:tcPr>
          <w:p w14:paraId="1375ADD6" w14:textId="77777777" w:rsidR="00767522" w:rsidRDefault="00767522" w:rsidP="001D20F1"/>
        </w:tc>
        <w:tc>
          <w:tcPr>
            <w:tcW w:w="1118" w:type="dxa"/>
          </w:tcPr>
          <w:p w14:paraId="249AB898" w14:textId="77777777" w:rsidR="00767522" w:rsidRDefault="00767522" w:rsidP="001D20F1"/>
        </w:tc>
        <w:tc>
          <w:tcPr>
            <w:tcW w:w="505" w:type="dxa"/>
          </w:tcPr>
          <w:p w14:paraId="5EA86E7E" w14:textId="77777777" w:rsidR="00767522" w:rsidRDefault="00767522" w:rsidP="001D20F1"/>
        </w:tc>
        <w:tc>
          <w:tcPr>
            <w:tcW w:w="681" w:type="dxa"/>
          </w:tcPr>
          <w:p w14:paraId="7EA3B85A" w14:textId="77777777" w:rsidR="00767522" w:rsidRDefault="00767522" w:rsidP="001D20F1"/>
        </w:tc>
        <w:tc>
          <w:tcPr>
            <w:tcW w:w="556" w:type="dxa"/>
          </w:tcPr>
          <w:p w14:paraId="69E45A11" w14:textId="77777777" w:rsidR="00767522" w:rsidRDefault="00767522" w:rsidP="001D20F1"/>
        </w:tc>
        <w:tc>
          <w:tcPr>
            <w:tcW w:w="681" w:type="dxa"/>
          </w:tcPr>
          <w:p w14:paraId="7860244D" w14:textId="77777777" w:rsidR="00767522" w:rsidRDefault="00767522" w:rsidP="001D20F1"/>
        </w:tc>
        <w:tc>
          <w:tcPr>
            <w:tcW w:w="507" w:type="dxa"/>
          </w:tcPr>
          <w:p w14:paraId="1B5D8DEB" w14:textId="77777777" w:rsidR="00767522" w:rsidRDefault="00767522" w:rsidP="001D20F1"/>
        </w:tc>
        <w:tc>
          <w:tcPr>
            <w:tcW w:w="681" w:type="dxa"/>
          </w:tcPr>
          <w:p w14:paraId="6F1A323B" w14:textId="77777777" w:rsidR="00767522" w:rsidRDefault="00767522" w:rsidP="001D20F1"/>
        </w:tc>
        <w:tc>
          <w:tcPr>
            <w:tcW w:w="556" w:type="dxa"/>
          </w:tcPr>
          <w:p w14:paraId="5B05F4AC" w14:textId="77777777" w:rsidR="00767522" w:rsidRDefault="00767522" w:rsidP="001D20F1"/>
        </w:tc>
        <w:tc>
          <w:tcPr>
            <w:tcW w:w="681" w:type="dxa"/>
          </w:tcPr>
          <w:p w14:paraId="0E88526A" w14:textId="77777777" w:rsidR="00767522" w:rsidRDefault="00767522" w:rsidP="001D20F1"/>
        </w:tc>
        <w:tc>
          <w:tcPr>
            <w:tcW w:w="507" w:type="dxa"/>
          </w:tcPr>
          <w:p w14:paraId="1ECE5D83" w14:textId="77777777" w:rsidR="00767522" w:rsidRDefault="00767522" w:rsidP="001D20F1"/>
        </w:tc>
        <w:tc>
          <w:tcPr>
            <w:tcW w:w="681" w:type="dxa"/>
          </w:tcPr>
          <w:p w14:paraId="6DE63C7C" w14:textId="77777777" w:rsidR="00767522" w:rsidRDefault="00767522" w:rsidP="001D20F1"/>
        </w:tc>
        <w:tc>
          <w:tcPr>
            <w:tcW w:w="556" w:type="dxa"/>
          </w:tcPr>
          <w:p w14:paraId="34AB4F58" w14:textId="77777777" w:rsidR="00767522" w:rsidRDefault="00767522" w:rsidP="001D20F1"/>
        </w:tc>
        <w:tc>
          <w:tcPr>
            <w:tcW w:w="681" w:type="dxa"/>
          </w:tcPr>
          <w:p w14:paraId="2B0FA4D5" w14:textId="77777777" w:rsidR="00767522" w:rsidRDefault="00767522" w:rsidP="001D20F1"/>
        </w:tc>
        <w:tc>
          <w:tcPr>
            <w:tcW w:w="507" w:type="dxa"/>
          </w:tcPr>
          <w:p w14:paraId="12334C42" w14:textId="77777777" w:rsidR="00767522" w:rsidRDefault="00767522" w:rsidP="001D20F1"/>
        </w:tc>
        <w:tc>
          <w:tcPr>
            <w:tcW w:w="681" w:type="dxa"/>
          </w:tcPr>
          <w:p w14:paraId="55014163" w14:textId="77777777" w:rsidR="00767522" w:rsidRDefault="00767522" w:rsidP="001D20F1"/>
        </w:tc>
        <w:tc>
          <w:tcPr>
            <w:tcW w:w="556" w:type="dxa"/>
          </w:tcPr>
          <w:p w14:paraId="2C3662C2" w14:textId="77777777" w:rsidR="00767522" w:rsidRDefault="00767522" w:rsidP="001D20F1"/>
        </w:tc>
        <w:tc>
          <w:tcPr>
            <w:tcW w:w="681" w:type="dxa"/>
          </w:tcPr>
          <w:p w14:paraId="3D77869E" w14:textId="77777777" w:rsidR="00767522" w:rsidRDefault="00767522" w:rsidP="001D20F1"/>
        </w:tc>
        <w:tc>
          <w:tcPr>
            <w:tcW w:w="507" w:type="dxa"/>
          </w:tcPr>
          <w:p w14:paraId="2D742295" w14:textId="77777777" w:rsidR="00767522" w:rsidRDefault="00767522" w:rsidP="001D20F1"/>
        </w:tc>
        <w:tc>
          <w:tcPr>
            <w:tcW w:w="830" w:type="dxa"/>
          </w:tcPr>
          <w:p w14:paraId="5B5F7708" w14:textId="77777777" w:rsidR="00767522" w:rsidRDefault="00767522" w:rsidP="001D20F1"/>
        </w:tc>
      </w:tr>
      <w:tr w:rsidR="00767522" w14:paraId="0FB01EC0" w14:textId="77777777" w:rsidTr="001D20F1">
        <w:trPr>
          <w:trHeight w:val="291"/>
        </w:trPr>
        <w:tc>
          <w:tcPr>
            <w:tcW w:w="693" w:type="dxa"/>
          </w:tcPr>
          <w:p w14:paraId="0B16EB4E" w14:textId="77777777" w:rsidR="00767522" w:rsidRDefault="00767522" w:rsidP="001D20F1"/>
        </w:tc>
        <w:tc>
          <w:tcPr>
            <w:tcW w:w="1118" w:type="dxa"/>
          </w:tcPr>
          <w:p w14:paraId="094DD5B3" w14:textId="77777777" w:rsidR="00767522" w:rsidRDefault="00767522" w:rsidP="001D20F1"/>
        </w:tc>
        <w:tc>
          <w:tcPr>
            <w:tcW w:w="505" w:type="dxa"/>
          </w:tcPr>
          <w:p w14:paraId="0A0BD6A6" w14:textId="77777777" w:rsidR="00767522" w:rsidRDefault="00767522" w:rsidP="001D20F1"/>
        </w:tc>
        <w:tc>
          <w:tcPr>
            <w:tcW w:w="681" w:type="dxa"/>
          </w:tcPr>
          <w:p w14:paraId="03364EA3" w14:textId="77777777" w:rsidR="00767522" w:rsidRDefault="00767522" w:rsidP="001D20F1"/>
        </w:tc>
        <w:tc>
          <w:tcPr>
            <w:tcW w:w="556" w:type="dxa"/>
          </w:tcPr>
          <w:p w14:paraId="55737CC2" w14:textId="77777777" w:rsidR="00767522" w:rsidRDefault="00767522" w:rsidP="001D20F1"/>
        </w:tc>
        <w:tc>
          <w:tcPr>
            <w:tcW w:w="681" w:type="dxa"/>
          </w:tcPr>
          <w:p w14:paraId="4A860B80" w14:textId="77777777" w:rsidR="00767522" w:rsidRDefault="00767522" w:rsidP="001D20F1"/>
        </w:tc>
        <w:tc>
          <w:tcPr>
            <w:tcW w:w="507" w:type="dxa"/>
          </w:tcPr>
          <w:p w14:paraId="137402FF" w14:textId="77777777" w:rsidR="00767522" w:rsidRDefault="00767522" w:rsidP="001D20F1"/>
        </w:tc>
        <w:tc>
          <w:tcPr>
            <w:tcW w:w="681" w:type="dxa"/>
          </w:tcPr>
          <w:p w14:paraId="64A3ADC7" w14:textId="77777777" w:rsidR="00767522" w:rsidRDefault="00767522" w:rsidP="001D20F1"/>
        </w:tc>
        <w:tc>
          <w:tcPr>
            <w:tcW w:w="556" w:type="dxa"/>
          </w:tcPr>
          <w:p w14:paraId="764E8D85" w14:textId="77777777" w:rsidR="00767522" w:rsidRDefault="00767522" w:rsidP="001D20F1"/>
        </w:tc>
        <w:tc>
          <w:tcPr>
            <w:tcW w:w="681" w:type="dxa"/>
          </w:tcPr>
          <w:p w14:paraId="3E982C8A" w14:textId="77777777" w:rsidR="00767522" w:rsidRDefault="00767522" w:rsidP="001D20F1"/>
        </w:tc>
        <w:tc>
          <w:tcPr>
            <w:tcW w:w="507" w:type="dxa"/>
          </w:tcPr>
          <w:p w14:paraId="6EF18279" w14:textId="77777777" w:rsidR="00767522" w:rsidRDefault="00767522" w:rsidP="001D20F1"/>
        </w:tc>
        <w:tc>
          <w:tcPr>
            <w:tcW w:w="681" w:type="dxa"/>
          </w:tcPr>
          <w:p w14:paraId="42273BB7" w14:textId="77777777" w:rsidR="00767522" w:rsidRDefault="00767522" w:rsidP="001D20F1"/>
        </w:tc>
        <w:tc>
          <w:tcPr>
            <w:tcW w:w="556" w:type="dxa"/>
          </w:tcPr>
          <w:p w14:paraId="762ABAB6" w14:textId="77777777" w:rsidR="00767522" w:rsidRDefault="00767522" w:rsidP="001D20F1"/>
        </w:tc>
        <w:tc>
          <w:tcPr>
            <w:tcW w:w="681" w:type="dxa"/>
          </w:tcPr>
          <w:p w14:paraId="6049D326" w14:textId="77777777" w:rsidR="00767522" w:rsidRDefault="00767522" w:rsidP="001D20F1"/>
        </w:tc>
        <w:tc>
          <w:tcPr>
            <w:tcW w:w="507" w:type="dxa"/>
          </w:tcPr>
          <w:p w14:paraId="0B363C8A" w14:textId="77777777" w:rsidR="00767522" w:rsidRDefault="00767522" w:rsidP="001D20F1"/>
        </w:tc>
        <w:tc>
          <w:tcPr>
            <w:tcW w:w="681" w:type="dxa"/>
          </w:tcPr>
          <w:p w14:paraId="3ABD248B" w14:textId="77777777" w:rsidR="00767522" w:rsidRDefault="00767522" w:rsidP="001D20F1"/>
        </w:tc>
        <w:tc>
          <w:tcPr>
            <w:tcW w:w="556" w:type="dxa"/>
          </w:tcPr>
          <w:p w14:paraId="052FBAFF" w14:textId="77777777" w:rsidR="00767522" w:rsidRDefault="00767522" w:rsidP="001D20F1"/>
        </w:tc>
        <w:tc>
          <w:tcPr>
            <w:tcW w:w="681" w:type="dxa"/>
          </w:tcPr>
          <w:p w14:paraId="13257B97" w14:textId="77777777" w:rsidR="00767522" w:rsidRDefault="00767522" w:rsidP="001D20F1"/>
        </w:tc>
        <w:tc>
          <w:tcPr>
            <w:tcW w:w="507" w:type="dxa"/>
          </w:tcPr>
          <w:p w14:paraId="2003171D" w14:textId="77777777" w:rsidR="00767522" w:rsidRDefault="00767522" w:rsidP="001D20F1"/>
        </w:tc>
        <w:tc>
          <w:tcPr>
            <w:tcW w:w="830" w:type="dxa"/>
          </w:tcPr>
          <w:p w14:paraId="319A8369" w14:textId="77777777" w:rsidR="00767522" w:rsidRDefault="00767522" w:rsidP="001D20F1"/>
        </w:tc>
      </w:tr>
      <w:tr w:rsidR="00767522" w14:paraId="3DFD8787" w14:textId="77777777" w:rsidTr="001D20F1">
        <w:trPr>
          <w:trHeight w:val="291"/>
        </w:trPr>
        <w:tc>
          <w:tcPr>
            <w:tcW w:w="693" w:type="dxa"/>
          </w:tcPr>
          <w:p w14:paraId="729869CA" w14:textId="77777777" w:rsidR="00767522" w:rsidRDefault="00767522" w:rsidP="001D20F1"/>
        </w:tc>
        <w:tc>
          <w:tcPr>
            <w:tcW w:w="1118" w:type="dxa"/>
          </w:tcPr>
          <w:p w14:paraId="5C1F5381" w14:textId="77777777" w:rsidR="00767522" w:rsidRDefault="00767522" w:rsidP="001D20F1"/>
        </w:tc>
        <w:tc>
          <w:tcPr>
            <w:tcW w:w="505" w:type="dxa"/>
          </w:tcPr>
          <w:p w14:paraId="38D37612" w14:textId="77777777" w:rsidR="00767522" w:rsidRDefault="00767522" w:rsidP="001D20F1"/>
        </w:tc>
        <w:tc>
          <w:tcPr>
            <w:tcW w:w="681" w:type="dxa"/>
          </w:tcPr>
          <w:p w14:paraId="23657432" w14:textId="77777777" w:rsidR="00767522" w:rsidRDefault="00767522" w:rsidP="001D20F1"/>
        </w:tc>
        <w:tc>
          <w:tcPr>
            <w:tcW w:w="556" w:type="dxa"/>
          </w:tcPr>
          <w:p w14:paraId="06276BF9" w14:textId="77777777" w:rsidR="00767522" w:rsidRDefault="00767522" w:rsidP="001D20F1"/>
        </w:tc>
        <w:tc>
          <w:tcPr>
            <w:tcW w:w="681" w:type="dxa"/>
          </w:tcPr>
          <w:p w14:paraId="3165DFB6" w14:textId="77777777" w:rsidR="00767522" w:rsidRDefault="00767522" w:rsidP="001D20F1"/>
        </w:tc>
        <w:tc>
          <w:tcPr>
            <w:tcW w:w="507" w:type="dxa"/>
          </w:tcPr>
          <w:p w14:paraId="2C44220F" w14:textId="77777777" w:rsidR="00767522" w:rsidRDefault="00767522" w:rsidP="001D20F1"/>
        </w:tc>
        <w:tc>
          <w:tcPr>
            <w:tcW w:w="681" w:type="dxa"/>
          </w:tcPr>
          <w:p w14:paraId="4CDB643A" w14:textId="77777777" w:rsidR="00767522" w:rsidRDefault="00767522" w:rsidP="001D20F1"/>
        </w:tc>
        <w:tc>
          <w:tcPr>
            <w:tcW w:w="556" w:type="dxa"/>
          </w:tcPr>
          <w:p w14:paraId="17A0E98D" w14:textId="77777777" w:rsidR="00767522" w:rsidRDefault="00767522" w:rsidP="001D20F1"/>
        </w:tc>
        <w:tc>
          <w:tcPr>
            <w:tcW w:w="681" w:type="dxa"/>
          </w:tcPr>
          <w:p w14:paraId="132C8FF5" w14:textId="77777777" w:rsidR="00767522" w:rsidRDefault="00767522" w:rsidP="001D20F1"/>
        </w:tc>
        <w:tc>
          <w:tcPr>
            <w:tcW w:w="507" w:type="dxa"/>
          </w:tcPr>
          <w:p w14:paraId="2F9B534A" w14:textId="77777777" w:rsidR="00767522" w:rsidRDefault="00767522" w:rsidP="001D20F1"/>
        </w:tc>
        <w:tc>
          <w:tcPr>
            <w:tcW w:w="681" w:type="dxa"/>
          </w:tcPr>
          <w:p w14:paraId="74D71AF1" w14:textId="77777777" w:rsidR="00767522" w:rsidRDefault="00767522" w:rsidP="001D20F1"/>
        </w:tc>
        <w:tc>
          <w:tcPr>
            <w:tcW w:w="556" w:type="dxa"/>
          </w:tcPr>
          <w:p w14:paraId="7B318051" w14:textId="77777777" w:rsidR="00767522" w:rsidRDefault="00767522" w:rsidP="001D20F1"/>
        </w:tc>
        <w:tc>
          <w:tcPr>
            <w:tcW w:w="681" w:type="dxa"/>
          </w:tcPr>
          <w:p w14:paraId="35148B81" w14:textId="77777777" w:rsidR="00767522" w:rsidRDefault="00767522" w:rsidP="001D20F1"/>
        </w:tc>
        <w:tc>
          <w:tcPr>
            <w:tcW w:w="507" w:type="dxa"/>
          </w:tcPr>
          <w:p w14:paraId="703892E0" w14:textId="77777777" w:rsidR="00767522" w:rsidRDefault="00767522" w:rsidP="001D20F1"/>
        </w:tc>
        <w:tc>
          <w:tcPr>
            <w:tcW w:w="681" w:type="dxa"/>
          </w:tcPr>
          <w:p w14:paraId="4567925C" w14:textId="77777777" w:rsidR="00767522" w:rsidRDefault="00767522" w:rsidP="001D20F1"/>
        </w:tc>
        <w:tc>
          <w:tcPr>
            <w:tcW w:w="556" w:type="dxa"/>
          </w:tcPr>
          <w:p w14:paraId="3166BE59" w14:textId="77777777" w:rsidR="00767522" w:rsidRDefault="00767522" w:rsidP="001D20F1"/>
        </w:tc>
        <w:tc>
          <w:tcPr>
            <w:tcW w:w="681" w:type="dxa"/>
          </w:tcPr>
          <w:p w14:paraId="4DA11786" w14:textId="77777777" w:rsidR="00767522" w:rsidRDefault="00767522" w:rsidP="001D20F1"/>
        </w:tc>
        <w:tc>
          <w:tcPr>
            <w:tcW w:w="507" w:type="dxa"/>
          </w:tcPr>
          <w:p w14:paraId="38105C8D" w14:textId="77777777" w:rsidR="00767522" w:rsidRDefault="00767522" w:rsidP="001D20F1"/>
        </w:tc>
        <w:tc>
          <w:tcPr>
            <w:tcW w:w="830" w:type="dxa"/>
          </w:tcPr>
          <w:p w14:paraId="66BB6423" w14:textId="77777777" w:rsidR="00767522" w:rsidRDefault="00767522" w:rsidP="001D20F1"/>
        </w:tc>
      </w:tr>
      <w:tr w:rsidR="00767522" w14:paraId="1BBA0371" w14:textId="77777777" w:rsidTr="001D20F1">
        <w:trPr>
          <w:trHeight w:val="291"/>
        </w:trPr>
        <w:tc>
          <w:tcPr>
            <w:tcW w:w="693" w:type="dxa"/>
          </w:tcPr>
          <w:p w14:paraId="424526B3" w14:textId="77777777" w:rsidR="00767522" w:rsidRDefault="00767522" w:rsidP="001D20F1"/>
        </w:tc>
        <w:tc>
          <w:tcPr>
            <w:tcW w:w="1118" w:type="dxa"/>
          </w:tcPr>
          <w:p w14:paraId="71EA8701" w14:textId="77777777" w:rsidR="00767522" w:rsidRDefault="00767522" w:rsidP="001D20F1"/>
        </w:tc>
        <w:tc>
          <w:tcPr>
            <w:tcW w:w="505" w:type="dxa"/>
          </w:tcPr>
          <w:p w14:paraId="4D4A135E" w14:textId="77777777" w:rsidR="00767522" w:rsidRDefault="00767522" w:rsidP="001D20F1"/>
        </w:tc>
        <w:tc>
          <w:tcPr>
            <w:tcW w:w="681" w:type="dxa"/>
          </w:tcPr>
          <w:p w14:paraId="2DD5ED78" w14:textId="77777777" w:rsidR="00767522" w:rsidRDefault="00767522" w:rsidP="001D20F1"/>
        </w:tc>
        <w:tc>
          <w:tcPr>
            <w:tcW w:w="556" w:type="dxa"/>
          </w:tcPr>
          <w:p w14:paraId="0303D2CA" w14:textId="77777777" w:rsidR="00767522" w:rsidRDefault="00767522" w:rsidP="001D20F1"/>
        </w:tc>
        <w:tc>
          <w:tcPr>
            <w:tcW w:w="681" w:type="dxa"/>
          </w:tcPr>
          <w:p w14:paraId="44BA39B8" w14:textId="77777777" w:rsidR="00767522" w:rsidRDefault="00767522" w:rsidP="001D20F1"/>
        </w:tc>
        <w:tc>
          <w:tcPr>
            <w:tcW w:w="507" w:type="dxa"/>
          </w:tcPr>
          <w:p w14:paraId="37451360" w14:textId="77777777" w:rsidR="00767522" w:rsidRDefault="00767522" w:rsidP="001D20F1"/>
        </w:tc>
        <w:tc>
          <w:tcPr>
            <w:tcW w:w="681" w:type="dxa"/>
          </w:tcPr>
          <w:p w14:paraId="700517F3" w14:textId="77777777" w:rsidR="00767522" w:rsidRDefault="00767522" w:rsidP="001D20F1"/>
        </w:tc>
        <w:tc>
          <w:tcPr>
            <w:tcW w:w="556" w:type="dxa"/>
          </w:tcPr>
          <w:p w14:paraId="0E74A976" w14:textId="77777777" w:rsidR="00767522" w:rsidRDefault="00767522" w:rsidP="001D20F1"/>
        </w:tc>
        <w:tc>
          <w:tcPr>
            <w:tcW w:w="681" w:type="dxa"/>
          </w:tcPr>
          <w:p w14:paraId="2C95C1CD" w14:textId="77777777" w:rsidR="00767522" w:rsidRDefault="00767522" w:rsidP="001D20F1"/>
        </w:tc>
        <w:tc>
          <w:tcPr>
            <w:tcW w:w="507" w:type="dxa"/>
          </w:tcPr>
          <w:p w14:paraId="08389637" w14:textId="77777777" w:rsidR="00767522" w:rsidRDefault="00767522" w:rsidP="001D20F1"/>
        </w:tc>
        <w:tc>
          <w:tcPr>
            <w:tcW w:w="681" w:type="dxa"/>
          </w:tcPr>
          <w:p w14:paraId="7DE76D0E" w14:textId="77777777" w:rsidR="00767522" w:rsidRDefault="00767522" w:rsidP="001D20F1"/>
        </w:tc>
        <w:tc>
          <w:tcPr>
            <w:tcW w:w="556" w:type="dxa"/>
          </w:tcPr>
          <w:p w14:paraId="324FB151" w14:textId="77777777" w:rsidR="00767522" w:rsidRDefault="00767522" w:rsidP="001D20F1"/>
        </w:tc>
        <w:tc>
          <w:tcPr>
            <w:tcW w:w="681" w:type="dxa"/>
          </w:tcPr>
          <w:p w14:paraId="36523463" w14:textId="77777777" w:rsidR="00767522" w:rsidRDefault="00767522" w:rsidP="001D20F1"/>
        </w:tc>
        <w:tc>
          <w:tcPr>
            <w:tcW w:w="507" w:type="dxa"/>
          </w:tcPr>
          <w:p w14:paraId="0AB08A24" w14:textId="77777777" w:rsidR="00767522" w:rsidRDefault="00767522" w:rsidP="001D20F1"/>
        </w:tc>
        <w:tc>
          <w:tcPr>
            <w:tcW w:w="681" w:type="dxa"/>
          </w:tcPr>
          <w:p w14:paraId="31B04831" w14:textId="77777777" w:rsidR="00767522" w:rsidRDefault="00767522" w:rsidP="001D20F1"/>
        </w:tc>
        <w:tc>
          <w:tcPr>
            <w:tcW w:w="556" w:type="dxa"/>
          </w:tcPr>
          <w:p w14:paraId="52CE53B8" w14:textId="77777777" w:rsidR="00767522" w:rsidRDefault="00767522" w:rsidP="001D20F1"/>
        </w:tc>
        <w:tc>
          <w:tcPr>
            <w:tcW w:w="681" w:type="dxa"/>
          </w:tcPr>
          <w:p w14:paraId="506EA477" w14:textId="77777777" w:rsidR="00767522" w:rsidRDefault="00767522" w:rsidP="001D20F1"/>
        </w:tc>
        <w:tc>
          <w:tcPr>
            <w:tcW w:w="507" w:type="dxa"/>
          </w:tcPr>
          <w:p w14:paraId="3FA85547" w14:textId="77777777" w:rsidR="00767522" w:rsidRDefault="00767522" w:rsidP="001D20F1"/>
        </w:tc>
        <w:tc>
          <w:tcPr>
            <w:tcW w:w="830" w:type="dxa"/>
          </w:tcPr>
          <w:p w14:paraId="37DC5BC9" w14:textId="77777777" w:rsidR="00767522" w:rsidRDefault="00767522" w:rsidP="001D20F1"/>
        </w:tc>
      </w:tr>
      <w:tr w:rsidR="00767522" w14:paraId="5D851A51" w14:textId="77777777" w:rsidTr="001D20F1">
        <w:trPr>
          <w:trHeight w:val="291"/>
        </w:trPr>
        <w:tc>
          <w:tcPr>
            <w:tcW w:w="693" w:type="dxa"/>
          </w:tcPr>
          <w:p w14:paraId="4A22BC39" w14:textId="77777777" w:rsidR="00767522" w:rsidRDefault="00767522" w:rsidP="001D20F1"/>
        </w:tc>
        <w:tc>
          <w:tcPr>
            <w:tcW w:w="1118" w:type="dxa"/>
          </w:tcPr>
          <w:p w14:paraId="319BBD0F" w14:textId="77777777" w:rsidR="00767522" w:rsidRDefault="00767522" w:rsidP="001D20F1"/>
        </w:tc>
        <w:tc>
          <w:tcPr>
            <w:tcW w:w="505" w:type="dxa"/>
          </w:tcPr>
          <w:p w14:paraId="3EB0C6EF" w14:textId="77777777" w:rsidR="00767522" w:rsidRDefault="00767522" w:rsidP="001D20F1"/>
        </w:tc>
        <w:tc>
          <w:tcPr>
            <w:tcW w:w="681" w:type="dxa"/>
          </w:tcPr>
          <w:p w14:paraId="1ECC9A8A" w14:textId="77777777" w:rsidR="00767522" w:rsidRDefault="00767522" w:rsidP="001D20F1"/>
        </w:tc>
        <w:tc>
          <w:tcPr>
            <w:tcW w:w="556" w:type="dxa"/>
          </w:tcPr>
          <w:p w14:paraId="2A516033" w14:textId="77777777" w:rsidR="00767522" w:rsidRDefault="00767522" w:rsidP="001D20F1"/>
        </w:tc>
        <w:tc>
          <w:tcPr>
            <w:tcW w:w="681" w:type="dxa"/>
          </w:tcPr>
          <w:p w14:paraId="0EE4439F" w14:textId="77777777" w:rsidR="00767522" w:rsidRDefault="00767522" w:rsidP="001D20F1"/>
        </w:tc>
        <w:tc>
          <w:tcPr>
            <w:tcW w:w="507" w:type="dxa"/>
          </w:tcPr>
          <w:p w14:paraId="6602DBFD" w14:textId="77777777" w:rsidR="00767522" w:rsidRDefault="00767522" w:rsidP="001D20F1"/>
        </w:tc>
        <w:tc>
          <w:tcPr>
            <w:tcW w:w="681" w:type="dxa"/>
          </w:tcPr>
          <w:p w14:paraId="16BE5FB7" w14:textId="77777777" w:rsidR="00767522" w:rsidRDefault="00767522" w:rsidP="001D20F1"/>
        </w:tc>
        <w:tc>
          <w:tcPr>
            <w:tcW w:w="556" w:type="dxa"/>
          </w:tcPr>
          <w:p w14:paraId="206AAB0D" w14:textId="77777777" w:rsidR="00767522" w:rsidRDefault="00767522" w:rsidP="001D20F1"/>
        </w:tc>
        <w:tc>
          <w:tcPr>
            <w:tcW w:w="681" w:type="dxa"/>
          </w:tcPr>
          <w:p w14:paraId="3730D4B6" w14:textId="77777777" w:rsidR="00767522" w:rsidRDefault="00767522" w:rsidP="001D20F1"/>
        </w:tc>
        <w:tc>
          <w:tcPr>
            <w:tcW w:w="507" w:type="dxa"/>
          </w:tcPr>
          <w:p w14:paraId="675D0C6D" w14:textId="77777777" w:rsidR="00767522" w:rsidRDefault="00767522" w:rsidP="001D20F1"/>
        </w:tc>
        <w:tc>
          <w:tcPr>
            <w:tcW w:w="681" w:type="dxa"/>
          </w:tcPr>
          <w:p w14:paraId="77B2A848" w14:textId="77777777" w:rsidR="00767522" w:rsidRDefault="00767522" w:rsidP="001D20F1"/>
        </w:tc>
        <w:tc>
          <w:tcPr>
            <w:tcW w:w="556" w:type="dxa"/>
          </w:tcPr>
          <w:p w14:paraId="1BEEC792" w14:textId="77777777" w:rsidR="00767522" w:rsidRDefault="00767522" w:rsidP="001D20F1"/>
        </w:tc>
        <w:tc>
          <w:tcPr>
            <w:tcW w:w="681" w:type="dxa"/>
          </w:tcPr>
          <w:p w14:paraId="326AF7CB" w14:textId="77777777" w:rsidR="00767522" w:rsidRDefault="00767522" w:rsidP="001D20F1"/>
        </w:tc>
        <w:tc>
          <w:tcPr>
            <w:tcW w:w="507" w:type="dxa"/>
          </w:tcPr>
          <w:p w14:paraId="4CB0F2B9" w14:textId="77777777" w:rsidR="00767522" w:rsidRDefault="00767522" w:rsidP="001D20F1"/>
        </w:tc>
        <w:tc>
          <w:tcPr>
            <w:tcW w:w="681" w:type="dxa"/>
          </w:tcPr>
          <w:p w14:paraId="3B5C8417" w14:textId="77777777" w:rsidR="00767522" w:rsidRDefault="00767522" w:rsidP="001D20F1"/>
        </w:tc>
        <w:tc>
          <w:tcPr>
            <w:tcW w:w="556" w:type="dxa"/>
          </w:tcPr>
          <w:p w14:paraId="67443ADF" w14:textId="77777777" w:rsidR="00767522" w:rsidRDefault="00767522" w:rsidP="001D20F1"/>
        </w:tc>
        <w:tc>
          <w:tcPr>
            <w:tcW w:w="681" w:type="dxa"/>
          </w:tcPr>
          <w:p w14:paraId="3F937905" w14:textId="77777777" w:rsidR="00767522" w:rsidRDefault="00767522" w:rsidP="001D20F1"/>
        </w:tc>
        <w:tc>
          <w:tcPr>
            <w:tcW w:w="507" w:type="dxa"/>
          </w:tcPr>
          <w:p w14:paraId="17967FE6" w14:textId="77777777" w:rsidR="00767522" w:rsidRDefault="00767522" w:rsidP="001D20F1"/>
        </w:tc>
        <w:tc>
          <w:tcPr>
            <w:tcW w:w="830" w:type="dxa"/>
          </w:tcPr>
          <w:p w14:paraId="03B54E2F" w14:textId="77777777" w:rsidR="00767522" w:rsidRDefault="00767522" w:rsidP="001D20F1"/>
        </w:tc>
      </w:tr>
      <w:tr w:rsidR="00767522" w14:paraId="78C32E9F" w14:textId="77777777" w:rsidTr="001D20F1">
        <w:trPr>
          <w:trHeight w:val="291"/>
        </w:trPr>
        <w:tc>
          <w:tcPr>
            <w:tcW w:w="693" w:type="dxa"/>
          </w:tcPr>
          <w:p w14:paraId="564F8CEF" w14:textId="77777777" w:rsidR="00767522" w:rsidRDefault="00767522" w:rsidP="001D20F1"/>
        </w:tc>
        <w:tc>
          <w:tcPr>
            <w:tcW w:w="1118" w:type="dxa"/>
          </w:tcPr>
          <w:p w14:paraId="44DEA229" w14:textId="77777777" w:rsidR="00767522" w:rsidRDefault="00767522" w:rsidP="001D20F1"/>
        </w:tc>
        <w:tc>
          <w:tcPr>
            <w:tcW w:w="505" w:type="dxa"/>
          </w:tcPr>
          <w:p w14:paraId="2BFFE9F8" w14:textId="77777777" w:rsidR="00767522" w:rsidRDefault="00767522" w:rsidP="001D20F1"/>
        </w:tc>
        <w:tc>
          <w:tcPr>
            <w:tcW w:w="681" w:type="dxa"/>
          </w:tcPr>
          <w:p w14:paraId="13BF983A" w14:textId="77777777" w:rsidR="00767522" w:rsidRDefault="00767522" w:rsidP="001D20F1"/>
        </w:tc>
        <w:tc>
          <w:tcPr>
            <w:tcW w:w="556" w:type="dxa"/>
          </w:tcPr>
          <w:p w14:paraId="383FA756" w14:textId="77777777" w:rsidR="00767522" w:rsidRDefault="00767522" w:rsidP="001D20F1"/>
        </w:tc>
        <w:tc>
          <w:tcPr>
            <w:tcW w:w="681" w:type="dxa"/>
          </w:tcPr>
          <w:p w14:paraId="7D0365E8" w14:textId="77777777" w:rsidR="00767522" w:rsidRDefault="00767522" w:rsidP="001D20F1"/>
        </w:tc>
        <w:tc>
          <w:tcPr>
            <w:tcW w:w="507" w:type="dxa"/>
          </w:tcPr>
          <w:p w14:paraId="0669630E" w14:textId="77777777" w:rsidR="00767522" w:rsidRDefault="00767522" w:rsidP="001D20F1"/>
        </w:tc>
        <w:tc>
          <w:tcPr>
            <w:tcW w:w="681" w:type="dxa"/>
          </w:tcPr>
          <w:p w14:paraId="1409C79C" w14:textId="77777777" w:rsidR="00767522" w:rsidRDefault="00767522" w:rsidP="001D20F1"/>
        </w:tc>
        <w:tc>
          <w:tcPr>
            <w:tcW w:w="556" w:type="dxa"/>
          </w:tcPr>
          <w:p w14:paraId="563B7600" w14:textId="77777777" w:rsidR="00767522" w:rsidRDefault="00767522" w:rsidP="001D20F1"/>
        </w:tc>
        <w:tc>
          <w:tcPr>
            <w:tcW w:w="681" w:type="dxa"/>
          </w:tcPr>
          <w:p w14:paraId="422ABF08" w14:textId="77777777" w:rsidR="00767522" w:rsidRDefault="00767522" w:rsidP="001D20F1"/>
        </w:tc>
        <w:tc>
          <w:tcPr>
            <w:tcW w:w="507" w:type="dxa"/>
          </w:tcPr>
          <w:p w14:paraId="7CEF785C" w14:textId="77777777" w:rsidR="00767522" w:rsidRDefault="00767522" w:rsidP="001D20F1"/>
        </w:tc>
        <w:tc>
          <w:tcPr>
            <w:tcW w:w="681" w:type="dxa"/>
          </w:tcPr>
          <w:p w14:paraId="09E95531" w14:textId="77777777" w:rsidR="00767522" w:rsidRDefault="00767522" w:rsidP="001D20F1"/>
        </w:tc>
        <w:tc>
          <w:tcPr>
            <w:tcW w:w="556" w:type="dxa"/>
          </w:tcPr>
          <w:p w14:paraId="5775DE57" w14:textId="77777777" w:rsidR="00767522" w:rsidRDefault="00767522" w:rsidP="001D20F1"/>
        </w:tc>
        <w:tc>
          <w:tcPr>
            <w:tcW w:w="681" w:type="dxa"/>
          </w:tcPr>
          <w:p w14:paraId="5FDF8985" w14:textId="77777777" w:rsidR="00767522" w:rsidRDefault="00767522" w:rsidP="001D20F1"/>
        </w:tc>
        <w:tc>
          <w:tcPr>
            <w:tcW w:w="507" w:type="dxa"/>
          </w:tcPr>
          <w:p w14:paraId="1DAB8BF6" w14:textId="77777777" w:rsidR="00767522" w:rsidRDefault="00767522" w:rsidP="001D20F1"/>
        </w:tc>
        <w:tc>
          <w:tcPr>
            <w:tcW w:w="681" w:type="dxa"/>
          </w:tcPr>
          <w:p w14:paraId="59250B45" w14:textId="77777777" w:rsidR="00767522" w:rsidRDefault="00767522" w:rsidP="001D20F1"/>
        </w:tc>
        <w:tc>
          <w:tcPr>
            <w:tcW w:w="556" w:type="dxa"/>
          </w:tcPr>
          <w:p w14:paraId="7D2E4B07" w14:textId="77777777" w:rsidR="00767522" w:rsidRDefault="00767522" w:rsidP="001D20F1"/>
        </w:tc>
        <w:tc>
          <w:tcPr>
            <w:tcW w:w="681" w:type="dxa"/>
          </w:tcPr>
          <w:p w14:paraId="74013A22" w14:textId="77777777" w:rsidR="00767522" w:rsidRDefault="00767522" w:rsidP="001D20F1"/>
        </w:tc>
        <w:tc>
          <w:tcPr>
            <w:tcW w:w="507" w:type="dxa"/>
          </w:tcPr>
          <w:p w14:paraId="6E202E73" w14:textId="77777777" w:rsidR="00767522" w:rsidRDefault="00767522" w:rsidP="001D20F1"/>
        </w:tc>
        <w:tc>
          <w:tcPr>
            <w:tcW w:w="830" w:type="dxa"/>
          </w:tcPr>
          <w:p w14:paraId="63A2D49B" w14:textId="77777777" w:rsidR="00767522" w:rsidRDefault="00767522" w:rsidP="001D20F1"/>
        </w:tc>
      </w:tr>
      <w:tr w:rsidR="00767522" w14:paraId="2C20921C" w14:textId="77777777" w:rsidTr="001D20F1">
        <w:trPr>
          <w:trHeight w:val="291"/>
        </w:trPr>
        <w:tc>
          <w:tcPr>
            <w:tcW w:w="693" w:type="dxa"/>
          </w:tcPr>
          <w:p w14:paraId="72E094AD" w14:textId="77777777" w:rsidR="00767522" w:rsidRDefault="00767522" w:rsidP="001D20F1"/>
        </w:tc>
        <w:tc>
          <w:tcPr>
            <w:tcW w:w="1118" w:type="dxa"/>
          </w:tcPr>
          <w:p w14:paraId="2CB4A80F" w14:textId="77777777" w:rsidR="00767522" w:rsidRDefault="00767522" w:rsidP="001D20F1"/>
        </w:tc>
        <w:tc>
          <w:tcPr>
            <w:tcW w:w="505" w:type="dxa"/>
          </w:tcPr>
          <w:p w14:paraId="29A020FD" w14:textId="77777777" w:rsidR="00767522" w:rsidRDefault="00767522" w:rsidP="001D20F1"/>
        </w:tc>
        <w:tc>
          <w:tcPr>
            <w:tcW w:w="681" w:type="dxa"/>
          </w:tcPr>
          <w:p w14:paraId="7F1E6612" w14:textId="77777777" w:rsidR="00767522" w:rsidRDefault="00767522" w:rsidP="001D20F1"/>
        </w:tc>
        <w:tc>
          <w:tcPr>
            <w:tcW w:w="556" w:type="dxa"/>
          </w:tcPr>
          <w:p w14:paraId="4C3EAA6A" w14:textId="77777777" w:rsidR="00767522" w:rsidRDefault="00767522" w:rsidP="001D20F1"/>
        </w:tc>
        <w:tc>
          <w:tcPr>
            <w:tcW w:w="681" w:type="dxa"/>
          </w:tcPr>
          <w:p w14:paraId="1B1C7150" w14:textId="77777777" w:rsidR="00767522" w:rsidRDefault="00767522" w:rsidP="001D20F1"/>
        </w:tc>
        <w:tc>
          <w:tcPr>
            <w:tcW w:w="507" w:type="dxa"/>
          </w:tcPr>
          <w:p w14:paraId="2D33C482" w14:textId="77777777" w:rsidR="00767522" w:rsidRDefault="00767522" w:rsidP="001D20F1"/>
        </w:tc>
        <w:tc>
          <w:tcPr>
            <w:tcW w:w="681" w:type="dxa"/>
          </w:tcPr>
          <w:p w14:paraId="36067CC7" w14:textId="77777777" w:rsidR="00767522" w:rsidRDefault="00767522" w:rsidP="001D20F1"/>
        </w:tc>
        <w:tc>
          <w:tcPr>
            <w:tcW w:w="556" w:type="dxa"/>
          </w:tcPr>
          <w:p w14:paraId="31EDB80F" w14:textId="77777777" w:rsidR="00767522" w:rsidRDefault="00767522" w:rsidP="001D20F1"/>
        </w:tc>
        <w:tc>
          <w:tcPr>
            <w:tcW w:w="681" w:type="dxa"/>
          </w:tcPr>
          <w:p w14:paraId="07BAE228" w14:textId="77777777" w:rsidR="00767522" w:rsidRDefault="00767522" w:rsidP="001D20F1"/>
        </w:tc>
        <w:tc>
          <w:tcPr>
            <w:tcW w:w="507" w:type="dxa"/>
          </w:tcPr>
          <w:p w14:paraId="2782CFAE" w14:textId="77777777" w:rsidR="00767522" w:rsidRDefault="00767522" w:rsidP="001D20F1"/>
        </w:tc>
        <w:tc>
          <w:tcPr>
            <w:tcW w:w="681" w:type="dxa"/>
          </w:tcPr>
          <w:p w14:paraId="6066140F" w14:textId="77777777" w:rsidR="00767522" w:rsidRDefault="00767522" w:rsidP="001D20F1"/>
        </w:tc>
        <w:tc>
          <w:tcPr>
            <w:tcW w:w="556" w:type="dxa"/>
          </w:tcPr>
          <w:p w14:paraId="471C7916" w14:textId="77777777" w:rsidR="00767522" w:rsidRDefault="00767522" w:rsidP="001D20F1"/>
        </w:tc>
        <w:tc>
          <w:tcPr>
            <w:tcW w:w="681" w:type="dxa"/>
          </w:tcPr>
          <w:p w14:paraId="2A5E2194" w14:textId="77777777" w:rsidR="00767522" w:rsidRDefault="00767522" w:rsidP="001D20F1"/>
        </w:tc>
        <w:tc>
          <w:tcPr>
            <w:tcW w:w="507" w:type="dxa"/>
          </w:tcPr>
          <w:p w14:paraId="783AE369" w14:textId="77777777" w:rsidR="00767522" w:rsidRDefault="00767522" w:rsidP="001D20F1"/>
        </w:tc>
        <w:tc>
          <w:tcPr>
            <w:tcW w:w="681" w:type="dxa"/>
          </w:tcPr>
          <w:p w14:paraId="06331947" w14:textId="77777777" w:rsidR="00767522" w:rsidRDefault="00767522" w:rsidP="001D20F1"/>
        </w:tc>
        <w:tc>
          <w:tcPr>
            <w:tcW w:w="556" w:type="dxa"/>
          </w:tcPr>
          <w:p w14:paraId="715D5C15" w14:textId="77777777" w:rsidR="00767522" w:rsidRDefault="00767522" w:rsidP="001D20F1"/>
        </w:tc>
        <w:tc>
          <w:tcPr>
            <w:tcW w:w="681" w:type="dxa"/>
          </w:tcPr>
          <w:p w14:paraId="25A280AD" w14:textId="77777777" w:rsidR="00767522" w:rsidRDefault="00767522" w:rsidP="001D20F1"/>
        </w:tc>
        <w:tc>
          <w:tcPr>
            <w:tcW w:w="507" w:type="dxa"/>
          </w:tcPr>
          <w:p w14:paraId="662F27D0" w14:textId="77777777" w:rsidR="00767522" w:rsidRDefault="00767522" w:rsidP="001D20F1"/>
        </w:tc>
        <w:tc>
          <w:tcPr>
            <w:tcW w:w="830" w:type="dxa"/>
          </w:tcPr>
          <w:p w14:paraId="3A1754E4" w14:textId="77777777" w:rsidR="00767522" w:rsidRDefault="00767522" w:rsidP="001D20F1"/>
        </w:tc>
      </w:tr>
      <w:tr w:rsidR="00767522" w14:paraId="5D069C06" w14:textId="77777777" w:rsidTr="001D20F1">
        <w:trPr>
          <w:trHeight w:val="291"/>
        </w:trPr>
        <w:tc>
          <w:tcPr>
            <w:tcW w:w="693" w:type="dxa"/>
          </w:tcPr>
          <w:p w14:paraId="7892097F" w14:textId="77777777" w:rsidR="00767522" w:rsidRDefault="00767522" w:rsidP="001D20F1"/>
        </w:tc>
        <w:tc>
          <w:tcPr>
            <w:tcW w:w="1118" w:type="dxa"/>
          </w:tcPr>
          <w:p w14:paraId="1583385D" w14:textId="77777777" w:rsidR="00767522" w:rsidRDefault="00767522" w:rsidP="001D20F1"/>
        </w:tc>
        <w:tc>
          <w:tcPr>
            <w:tcW w:w="505" w:type="dxa"/>
          </w:tcPr>
          <w:p w14:paraId="6615F890" w14:textId="77777777" w:rsidR="00767522" w:rsidRDefault="00767522" w:rsidP="001D20F1"/>
        </w:tc>
        <w:tc>
          <w:tcPr>
            <w:tcW w:w="681" w:type="dxa"/>
          </w:tcPr>
          <w:p w14:paraId="73ED8FAA" w14:textId="77777777" w:rsidR="00767522" w:rsidRDefault="00767522" w:rsidP="001D20F1"/>
        </w:tc>
        <w:tc>
          <w:tcPr>
            <w:tcW w:w="556" w:type="dxa"/>
          </w:tcPr>
          <w:p w14:paraId="7BAD676A" w14:textId="77777777" w:rsidR="00767522" w:rsidRDefault="00767522" w:rsidP="001D20F1"/>
        </w:tc>
        <w:tc>
          <w:tcPr>
            <w:tcW w:w="681" w:type="dxa"/>
          </w:tcPr>
          <w:p w14:paraId="466534AF" w14:textId="77777777" w:rsidR="00767522" w:rsidRDefault="00767522" w:rsidP="001D20F1"/>
        </w:tc>
        <w:tc>
          <w:tcPr>
            <w:tcW w:w="507" w:type="dxa"/>
          </w:tcPr>
          <w:p w14:paraId="33A2FC0F" w14:textId="77777777" w:rsidR="00767522" w:rsidRDefault="00767522" w:rsidP="001D20F1"/>
        </w:tc>
        <w:tc>
          <w:tcPr>
            <w:tcW w:w="681" w:type="dxa"/>
          </w:tcPr>
          <w:p w14:paraId="0EACA72A" w14:textId="77777777" w:rsidR="00767522" w:rsidRDefault="00767522" w:rsidP="001D20F1"/>
        </w:tc>
        <w:tc>
          <w:tcPr>
            <w:tcW w:w="556" w:type="dxa"/>
          </w:tcPr>
          <w:p w14:paraId="1095B653" w14:textId="77777777" w:rsidR="00767522" w:rsidRDefault="00767522" w:rsidP="001D20F1"/>
        </w:tc>
        <w:tc>
          <w:tcPr>
            <w:tcW w:w="681" w:type="dxa"/>
          </w:tcPr>
          <w:p w14:paraId="5A804D3E" w14:textId="77777777" w:rsidR="00767522" w:rsidRDefault="00767522" w:rsidP="001D20F1"/>
        </w:tc>
        <w:tc>
          <w:tcPr>
            <w:tcW w:w="507" w:type="dxa"/>
          </w:tcPr>
          <w:p w14:paraId="07201B1E" w14:textId="77777777" w:rsidR="00767522" w:rsidRDefault="00767522" w:rsidP="001D20F1"/>
        </w:tc>
        <w:tc>
          <w:tcPr>
            <w:tcW w:w="681" w:type="dxa"/>
          </w:tcPr>
          <w:p w14:paraId="75BD0E55" w14:textId="77777777" w:rsidR="00767522" w:rsidRDefault="00767522" w:rsidP="001D20F1"/>
        </w:tc>
        <w:tc>
          <w:tcPr>
            <w:tcW w:w="556" w:type="dxa"/>
          </w:tcPr>
          <w:p w14:paraId="70DBDB2C" w14:textId="77777777" w:rsidR="00767522" w:rsidRDefault="00767522" w:rsidP="001D20F1"/>
        </w:tc>
        <w:tc>
          <w:tcPr>
            <w:tcW w:w="681" w:type="dxa"/>
          </w:tcPr>
          <w:p w14:paraId="3D741069" w14:textId="77777777" w:rsidR="00767522" w:rsidRDefault="00767522" w:rsidP="001D20F1"/>
        </w:tc>
        <w:tc>
          <w:tcPr>
            <w:tcW w:w="507" w:type="dxa"/>
          </w:tcPr>
          <w:p w14:paraId="28A65580" w14:textId="77777777" w:rsidR="00767522" w:rsidRDefault="00767522" w:rsidP="001D20F1"/>
        </w:tc>
        <w:tc>
          <w:tcPr>
            <w:tcW w:w="681" w:type="dxa"/>
          </w:tcPr>
          <w:p w14:paraId="102AE2AC" w14:textId="77777777" w:rsidR="00767522" w:rsidRDefault="00767522" w:rsidP="001D20F1"/>
        </w:tc>
        <w:tc>
          <w:tcPr>
            <w:tcW w:w="556" w:type="dxa"/>
          </w:tcPr>
          <w:p w14:paraId="5846ABC9" w14:textId="77777777" w:rsidR="00767522" w:rsidRDefault="00767522" w:rsidP="001D20F1"/>
        </w:tc>
        <w:tc>
          <w:tcPr>
            <w:tcW w:w="681" w:type="dxa"/>
          </w:tcPr>
          <w:p w14:paraId="2A392CEA" w14:textId="77777777" w:rsidR="00767522" w:rsidRDefault="00767522" w:rsidP="001D20F1"/>
        </w:tc>
        <w:tc>
          <w:tcPr>
            <w:tcW w:w="507" w:type="dxa"/>
          </w:tcPr>
          <w:p w14:paraId="6E7CE040" w14:textId="77777777" w:rsidR="00767522" w:rsidRDefault="00767522" w:rsidP="001D20F1"/>
        </w:tc>
        <w:tc>
          <w:tcPr>
            <w:tcW w:w="830" w:type="dxa"/>
          </w:tcPr>
          <w:p w14:paraId="47B3EFE2" w14:textId="77777777" w:rsidR="00767522" w:rsidRDefault="00767522" w:rsidP="001D20F1"/>
        </w:tc>
      </w:tr>
      <w:tr w:rsidR="00767522" w14:paraId="6B483B6F" w14:textId="77777777" w:rsidTr="001D20F1">
        <w:trPr>
          <w:trHeight w:val="291"/>
        </w:trPr>
        <w:tc>
          <w:tcPr>
            <w:tcW w:w="693" w:type="dxa"/>
          </w:tcPr>
          <w:p w14:paraId="619C73BC" w14:textId="77777777" w:rsidR="00767522" w:rsidRDefault="00767522" w:rsidP="001D20F1"/>
        </w:tc>
        <w:tc>
          <w:tcPr>
            <w:tcW w:w="1118" w:type="dxa"/>
          </w:tcPr>
          <w:p w14:paraId="4A10E02B" w14:textId="77777777" w:rsidR="00767522" w:rsidRDefault="00767522" w:rsidP="001D20F1"/>
        </w:tc>
        <w:tc>
          <w:tcPr>
            <w:tcW w:w="505" w:type="dxa"/>
          </w:tcPr>
          <w:p w14:paraId="0474A88B" w14:textId="77777777" w:rsidR="00767522" w:rsidRDefault="00767522" w:rsidP="001D20F1"/>
        </w:tc>
        <w:tc>
          <w:tcPr>
            <w:tcW w:w="681" w:type="dxa"/>
          </w:tcPr>
          <w:p w14:paraId="0A728496" w14:textId="77777777" w:rsidR="00767522" w:rsidRDefault="00767522" w:rsidP="001D20F1"/>
        </w:tc>
        <w:tc>
          <w:tcPr>
            <w:tcW w:w="556" w:type="dxa"/>
          </w:tcPr>
          <w:p w14:paraId="665528C9" w14:textId="77777777" w:rsidR="00767522" w:rsidRDefault="00767522" w:rsidP="001D20F1"/>
        </w:tc>
        <w:tc>
          <w:tcPr>
            <w:tcW w:w="681" w:type="dxa"/>
          </w:tcPr>
          <w:p w14:paraId="6C0A8CFF" w14:textId="77777777" w:rsidR="00767522" w:rsidRDefault="00767522" w:rsidP="001D20F1"/>
        </w:tc>
        <w:tc>
          <w:tcPr>
            <w:tcW w:w="507" w:type="dxa"/>
          </w:tcPr>
          <w:p w14:paraId="6BCFF4A4" w14:textId="77777777" w:rsidR="00767522" w:rsidRDefault="00767522" w:rsidP="001D20F1"/>
        </w:tc>
        <w:tc>
          <w:tcPr>
            <w:tcW w:w="681" w:type="dxa"/>
          </w:tcPr>
          <w:p w14:paraId="23E927E6" w14:textId="77777777" w:rsidR="00767522" w:rsidRDefault="00767522" w:rsidP="001D20F1"/>
        </w:tc>
        <w:tc>
          <w:tcPr>
            <w:tcW w:w="556" w:type="dxa"/>
          </w:tcPr>
          <w:p w14:paraId="42AC60D2" w14:textId="77777777" w:rsidR="00767522" w:rsidRDefault="00767522" w:rsidP="001D20F1"/>
        </w:tc>
        <w:tc>
          <w:tcPr>
            <w:tcW w:w="681" w:type="dxa"/>
          </w:tcPr>
          <w:p w14:paraId="6A0B2FF4" w14:textId="77777777" w:rsidR="00767522" w:rsidRDefault="00767522" w:rsidP="001D20F1"/>
        </w:tc>
        <w:tc>
          <w:tcPr>
            <w:tcW w:w="507" w:type="dxa"/>
          </w:tcPr>
          <w:p w14:paraId="4A3B9169" w14:textId="77777777" w:rsidR="00767522" w:rsidRDefault="00767522" w:rsidP="001D20F1"/>
        </w:tc>
        <w:tc>
          <w:tcPr>
            <w:tcW w:w="681" w:type="dxa"/>
          </w:tcPr>
          <w:p w14:paraId="6A4646F4" w14:textId="77777777" w:rsidR="00767522" w:rsidRDefault="00767522" w:rsidP="001D20F1"/>
        </w:tc>
        <w:tc>
          <w:tcPr>
            <w:tcW w:w="556" w:type="dxa"/>
          </w:tcPr>
          <w:p w14:paraId="251CE85E" w14:textId="77777777" w:rsidR="00767522" w:rsidRDefault="00767522" w:rsidP="001D20F1"/>
        </w:tc>
        <w:tc>
          <w:tcPr>
            <w:tcW w:w="681" w:type="dxa"/>
          </w:tcPr>
          <w:p w14:paraId="610B1CF0" w14:textId="77777777" w:rsidR="00767522" w:rsidRDefault="00767522" w:rsidP="001D20F1"/>
        </w:tc>
        <w:tc>
          <w:tcPr>
            <w:tcW w:w="507" w:type="dxa"/>
          </w:tcPr>
          <w:p w14:paraId="02620546" w14:textId="77777777" w:rsidR="00767522" w:rsidRDefault="00767522" w:rsidP="001D20F1"/>
        </w:tc>
        <w:tc>
          <w:tcPr>
            <w:tcW w:w="681" w:type="dxa"/>
          </w:tcPr>
          <w:p w14:paraId="0570F8FE" w14:textId="77777777" w:rsidR="00767522" w:rsidRDefault="00767522" w:rsidP="001D20F1"/>
        </w:tc>
        <w:tc>
          <w:tcPr>
            <w:tcW w:w="556" w:type="dxa"/>
          </w:tcPr>
          <w:p w14:paraId="5A0CE258" w14:textId="77777777" w:rsidR="00767522" w:rsidRDefault="00767522" w:rsidP="001D20F1"/>
        </w:tc>
        <w:tc>
          <w:tcPr>
            <w:tcW w:w="681" w:type="dxa"/>
          </w:tcPr>
          <w:p w14:paraId="3B543209" w14:textId="77777777" w:rsidR="00767522" w:rsidRDefault="00767522" w:rsidP="001D20F1"/>
        </w:tc>
        <w:tc>
          <w:tcPr>
            <w:tcW w:w="507" w:type="dxa"/>
          </w:tcPr>
          <w:p w14:paraId="2810594A" w14:textId="77777777" w:rsidR="00767522" w:rsidRDefault="00767522" w:rsidP="001D20F1"/>
        </w:tc>
        <w:tc>
          <w:tcPr>
            <w:tcW w:w="830" w:type="dxa"/>
          </w:tcPr>
          <w:p w14:paraId="163E3371" w14:textId="77777777" w:rsidR="00767522" w:rsidRDefault="00767522" w:rsidP="001D20F1"/>
        </w:tc>
      </w:tr>
      <w:tr w:rsidR="00767522" w14:paraId="5AAD26C8" w14:textId="77777777" w:rsidTr="001D20F1">
        <w:trPr>
          <w:trHeight w:val="291"/>
        </w:trPr>
        <w:tc>
          <w:tcPr>
            <w:tcW w:w="693" w:type="dxa"/>
          </w:tcPr>
          <w:p w14:paraId="4D1CF2CE" w14:textId="77777777" w:rsidR="00767522" w:rsidRDefault="00767522" w:rsidP="001D20F1"/>
        </w:tc>
        <w:tc>
          <w:tcPr>
            <w:tcW w:w="1118" w:type="dxa"/>
          </w:tcPr>
          <w:p w14:paraId="6A9BAED0" w14:textId="77777777" w:rsidR="00767522" w:rsidRDefault="00767522" w:rsidP="001D20F1"/>
        </w:tc>
        <w:tc>
          <w:tcPr>
            <w:tcW w:w="505" w:type="dxa"/>
          </w:tcPr>
          <w:p w14:paraId="718E4391" w14:textId="77777777" w:rsidR="00767522" w:rsidRDefault="00767522" w:rsidP="001D20F1"/>
        </w:tc>
        <w:tc>
          <w:tcPr>
            <w:tcW w:w="681" w:type="dxa"/>
          </w:tcPr>
          <w:p w14:paraId="79C301FD" w14:textId="77777777" w:rsidR="00767522" w:rsidRDefault="00767522" w:rsidP="001D20F1"/>
        </w:tc>
        <w:tc>
          <w:tcPr>
            <w:tcW w:w="556" w:type="dxa"/>
          </w:tcPr>
          <w:p w14:paraId="493051E7" w14:textId="77777777" w:rsidR="00767522" w:rsidRDefault="00767522" w:rsidP="001D20F1"/>
        </w:tc>
        <w:tc>
          <w:tcPr>
            <w:tcW w:w="681" w:type="dxa"/>
          </w:tcPr>
          <w:p w14:paraId="5DC2E2A8" w14:textId="77777777" w:rsidR="00767522" w:rsidRDefault="00767522" w:rsidP="001D20F1"/>
        </w:tc>
        <w:tc>
          <w:tcPr>
            <w:tcW w:w="507" w:type="dxa"/>
          </w:tcPr>
          <w:p w14:paraId="187E3BC6" w14:textId="77777777" w:rsidR="00767522" w:rsidRDefault="00767522" w:rsidP="001D20F1"/>
        </w:tc>
        <w:tc>
          <w:tcPr>
            <w:tcW w:w="681" w:type="dxa"/>
          </w:tcPr>
          <w:p w14:paraId="3DC7CE42" w14:textId="77777777" w:rsidR="00767522" w:rsidRDefault="00767522" w:rsidP="001D20F1"/>
        </w:tc>
        <w:tc>
          <w:tcPr>
            <w:tcW w:w="556" w:type="dxa"/>
          </w:tcPr>
          <w:p w14:paraId="35407DB6" w14:textId="77777777" w:rsidR="00767522" w:rsidRDefault="00767522" w:rsidP="001D20F1"/>
        </w:tc>
        <w:tc>
          <w:tcPr>
            <w:tcW w:w="681" w:type="dxa"/>
          </w:tcPr>
          <w:p w14:paraId="062390C1" w14:textId="77777777" w:rsidR="00767522" w:rsidRDefault="00767522" w:rsidP="001D20F1"/>
        </w:tc>
        <w:tc>
          <w:tcPr>
            <w:tcW w:w="507" w:type="dxa"/>
          </w:tcPr>
          <w:p w14:paraId="1D74E33A" w14:textId="77777777" w:rsidR="00767522" w:rsidRDefault="00767522" w:rsidP="001D20F1"/>
        </w:tc>
        <w:tc>
          <w:tcPr>
            <w:tcW w:w="681" w:type="dxa"/>
          </w:tcPr>
          <w:p w14:paraId="283DFADE" w14:textId="77777777" w:rsidR="00767522" w:rsidRDefault="00767522" w:rsidP="001D20F1"/>
        </w:tc>
        <w:tc>
          <w:tcPr>
            <w:tcW w:w="556" w:type="dxa"/>
          </w:tcPr>
          <w:p w14:paraId="6CCDE578" w14:textId="77777777" w:rsidR="00767522" w:rsidRDefault="00767522" w:rsidP="001D20F1"/>
        </w:tc>
        <w:tc>
          <w:tcPr>
            <w:tcW w:w="681" w:type="dxa"/>
          </w:tcPr>
          <w:p w14:paraId="31E93018" w14:textId="77777777" w:rsidR="00767522" w:rsidRDefault="00767522" w:rsidP="001D20F1"/>
        </w:tc>
        <w:tc>
          <w:tcPr>
            <w:tcW w:w="507" w:type="dxa"/>
          </w:tcPr>
          <w:p w14:paraId="59E6DA2A" w14:textId="77777777" w:rsidR="00767522" w:rsidRDefault="00767522" w:rsidP="001D20F1"/>
        </w:tc>
        <w:tc>
          <w:tcPr>
            <w:tcW w:w="681" w:type="dxa"/>
          </w:tcPr>
          <w:p w14:paraId="084C681C" w14:textId="77777777" w:rsidR="00767522" w:rsidRDefault="00767522" w:rsidP="001D20F1"/>
        </w:tc>
        <w:tc>
          <w:tcPr>
            <w:tcW w:w="556" w:type="dxa"/>
          </w:tcPr>
          <w:p w14:paraId="7642AE65" w14:textId="77777777" w:rsidR="00767522" w:rsidRDefault="00767522" w:rsidP="001D20F1"/>
        </w:tc>
        <w:tc>
          <w:tcPr>
            <w:tcW w:w="681" w:type="dxa"/>
          </w:tcPr>
          <w:p w14:paraId="772949AE" w14:textId="77777777" w:rsidR="00767522" w:rsidRDefault="00767522" w:rsidP="001D20F1"/>
        </w:tc>
        <w:tc>
          <w:tcPr>
            <w:tcW w:w="507" w:type="dxa"/>
          </w:tcPr>
          <w:p w14:paraId="05FC951F" w14:textId="77777777" w:rsidR="00767522" w:rsidRDefault="00767522" w:rsidP="001D20F1"/>
        </w:tc>
        <w:tc>
          <w:tcPr>
            <w:tcW w:w="830" w:type="dxa"/>
          </w:tcPr>
          <w:p w14:paraId="45F171F2" w14:textId="77777777" w:rsidR="00767522" w:rsidRDefault="00767522" w:rsidP="001D20F1"/>
        </w:tc>
      </w:tr>
      <w:tr w:rsidR="00767522" w14:paraId="6CF0D723" w14:textId="77777777" w:rsidTr="001D20F1">
        <w:trPr>
          <w:trHeight w:val="291"/>
        </w:trPr>
        <w:tc>
          <w:tcPr>
            <w:tcW w:w="693" w:type="dxa"/>
          </w:tcPr>
          <w:p w14:paraId="3FB5A6A4" w14:textId="77777777" w:rsidR="00767522" w:rsidRDefault="00767522" w:rsidP="001D20F1"/>
        </w:tc>
        <w:tc>
          <w:tcPr>
            <w:tcW w:w="1118" w:type="dxa"/>
          </w:tcPr>
          <w:p w14:paraId="36C6AF34" w14:textId="77777777" w:rsidR="00767522" w:rsidRDefault="00767522" w:rsidP="001D20F1"/>
        </w:tc>
        <w:tc>
          <w:tcPr>
            <w:tcW w:w="505" w:type="dxa"/>
          </w:tcPr>
          <w:p w14:paraId="7F3C3E9F" w14:textId="77777777" w:rsidR="00767522" w:rsidRDefault="00767522" w:rsidP="001D20F1"/>
        </w:tc>
        <w:tc>
          <w:tcPr>
            <w:tcW w:w="681" w:type="dxa"/>
          </w:tcPr>
          <w:p w14:paraId="453B46B5" w14:textId="77777777" w:rsidR="00767522" w:rsidRDefault="00767522" w:rsidP="001D20F1"/>
        </w:tc>
        <w:tc>
          <w:tcPr>
            <w:tcW w:w="556" w:type="dxa"/>
          </w:tcPr>
          <w:p w14:paraId="0E146BCB" w14:textId="77777777" w:rsidR="00767522" w:rsidRDefault="00767522" w:rsidP="001D20F1"/>
        </w:tc>
        <w:tc>
          <w:tcPr>
            <w:tcW w:w="681" w:type="dxa"/>
          </w:tcPr>
          <w:p w14:paraId="4077FCA6" w14:textId="77777777" w:rsidR="00767522" w:rsidRDefault="00767522" w:rsidP="001D20F1"/>
        </w:tc>
        <w:tc>
          <w:tcPr>
            <w:tcW w:w="507" w:type="dxa"/>
          </w:tcPr>
          <w:p w14:paraId="56244518" w14:textId="77777777" w:rsidR="00767522" w:rsidRDefault="00767522" w:rsidP="001D20F1"/>
        </w:tc>
        <w:tc>
          <w:tcPr>
            <w:tcW w:w="681" w:type="dxa"/>
          </w:tcPr>
          <w:p w14:paraId="487B8CEC" w14:textId="77777777" w:rsidR="00767522" w:rsidRDefault="00767522" w:rsidP="001D20F1"/>
        </w:tc>
        <w:tc>
          <w:tcPr>
            <w:tcW w:w="556" w:type="dxa"/>
          </w:tcPr>
          <w:p w14:paraId="46DA2675" w14:textId="77777777" w:rsidR="00767522" w:rsidRDefault="00767522" w:rsidP="001D20F1"/>
        </w:tc>
        <w:tc>
          <w:tcPr>
            <w:tcW w:w="681" w:type="dxa"/>
          </w:tcPr>
          <w:p w14:paraId="3A021F7C" w14:textId="77777777" w:rsidR="00767522" w:rsidRDefault="00767522" w:rsidP="001D20F1"/>
        </w:tc>
        <w:tc>
          <w:tcPr>
            <w:tcW w:w="507" w:type="dxa"/>
          </w:tcPr>
          <w:p w14:paraId="7E7EAEBC" w14:textId="77777777" w:rsidR="00767522" w:rsidRDefault="00767522" w:rsidP="001D20F1"/>
        </w:tc>
        <w:tc>
          <w:tcPr>
            <w:tcW w:w="681" w:type="dxa"/>
          </w:tcPr>
          <w:p w14:paraId="5D026891" w14:textId="77777777" w:rsidR="00767522" w:rsidRDefault="00767522" w:rsidP="001D20F1"/>
        </w:tc>
        <w:tc>
          <w:tcPr>
            <w:tcW w:w="556" w:type="dxa"/>
          </w:tcPr>
          <w:p w14:paraId="40726FB2" w14:textId="77777777" w:rsidR="00767522" w:rsidRDefault="00767522" w:rsidP="001D20F1"/>
        </w:tc>
        <w:tc>
          <w:tcPr>
            <w:tcW w:w="681" w:type="dxa"/>
          </w:tcPr>
          <w:p w14:paraId="0133E486" w14:textId="77777777" w:rsidR="00767522" w:rsidRDefault="00767522" w:rsidP="001D20F1"/>
        </w:tc>
        <w:tc>
          <w:tcPr>
            <w:tcW w:w="507" w:type="dxa"/>
          </w:tcPr>
          <w:p w14:paraId="3ED28886" w14:textId="77777777" w:rsidR="00767522" w:rsidRDefault="00767522" w:rsidP="001D20F1"/>
        </w:tc>
        <w:tc>
          <w:tcPr>
            <w:tcW w:w="681" w:type="dxa"/>
          </w:tcPr>
          <w:p w14:paraId="2DCC5E17" w14:textId="77777777" w:rsidR="00767522" w:rsidRDefault="00767522" w:rsidP="001D20F1"/>
        </w:tc>
        <w:tc>
          <w:tcPr>
            <w:tcW w:w="556" w:type="dxa"/>
          </w:tcPr>
          <w:p w14:paraId="14425C65" w14:textId="77777777" w:rsidR="00767522" w:rsidRDefault="00767522" w:rsidP="001D20F1"/>
        </w:tc>
        <w:tc>
          <w:tcPr>
            <w:tcW w:w="681" w:type="dxa"/>
          </w:tcPr>
          <w:p w14:paraId="50DF3F78" w14:textId="77777777" w:rsidR="00767522" w:rsidRDefault="00767522" w:rsidP="001D20F1"/>
        </w:tc>
        <w:tc>
          <w:tcPr>
            <w:tcW w:w="507" w:type="dxa"/>
          </w:tcPr>
          <w:p w14:paraId="1F92C1F3" w14:textId="77777777" w:rsidR="00767522" w:rsidRDefault="00767522" w:rsidP="001D20F1"/>
        </w:tc>
        <w:tc>
          <w:tcPr>
            <w:tcW w:w="830" w:type="dxa"/>
          </w:tcPr>
          <w:p w14:paraId="5C275B92" w14:textId="77777777" w:rsidR="00767522" w:rsidRDefault="00767522" w:rsidP="001D20F1"/>
        </w:tc>
      </w:tr>
      <w:tr w:rsidR="00767522" w14:paraId="6DA3F706" w14:textId="77777777" w:rsidTr="001D20F1">
        <w:trPr>
          <w:trHeight w:val="291"/>
        </w:trPr>
        <w:tc>
          <w:tcPr>
            <w:tcW w:w="693" w:type="dxa"/>
          </w:tcPr>
          <w:p w14:paraId="6E7A5784" w14:textId="77777777" w:rsidR="00767522" w:rsidRDefault="00767522" w:rsidP="001D20F1"/>
        </w:tc>
        <w:tc>
          <w:tcPr>
            <w:tcW w:w="1118" w:type="dxa"/>
          </w:tcPr>
          <w:p w14:paraId="667C6241" w14:textId="77777777" w:rsidR="00767522" w:rsidRDefault="00767522" w:rsidP="001D20F1"/>
        </w:tc>
        <w:tc>
          <w:tcPr>
            <w:tcW w:w="505" w:type="dxa"/>
          </w:tcPr>
          <w:p w14:paraId="4CD248D4" w14:textId="77777777" w:rsidR="00767522" w:rsidRDefault="00767522" w:rsidP="001D20F1"/>
        </w:tc>
        <w:tc>
          <w:tcPr>
            <w:tcW w:w="681" w:type="dxa"/>
          </w:tcPr>
          <w:p w14:paraId="3A40D877" w14:textId="77777777" w:rsidR="00767522" w:rsidRDefault="00767522" w:rsidP="001D20F1"/>
        </w:tc>
        <w:tc>
          <w:tcPr>
            <w:tcW w:w="556" w:type="dxa"/>
          </w:tcPr>
          <w:p w14:paraId="64BD12D6" w14:textId="77777777" w:rsidR="00767522" w:rsidRDefault="00767522" w:rsidP="001D20F1"/>
        </w:tc>
        <w:tc>
          <w:tcPr>
            <w:tcW w:w="681" w:type="dxa"/>
          </w:tcPr>
          <w:p w14:paraId="44889221" w14:textId="77777777" w:rsidR="00767522" w:rsidRDefault="00767522" w:rsidP="001D20F1"/>
        </w:tc>
        <w:tc>
          <w:tcPr>
            <w:tcW w:w="507" w:type="dxa"/>
          </w:tcPr>
          <w:p w14:paraId="465AD587" w14:textId="77777777" w:rsidR="00767522" w:rsidRDefault="00767522" w:rsidP="001D20F1"/>
        </w:tc>
        <w:tc>
          <w:tcPr>
            <w:tcW w:w="681" w:type="dxa"/>
          </w:tcPr>
          <w:p w14:paraId="25BE7835" w14:textId="77777777" w:rsidR="00767522" w:rsidRDefault="00767522" w:rsidP="001D20F1"/>
        </w:tc>
        <w:tc>
          <w:tcPr>
            <w:tcW w:w="556" w:type="dxa"/>
          </w:tcPr>
          <w:p w14:paraId="17164CC4" w14:textId="77777777" w:rsidR="00767522" w:rsidRDefault="00767522" w:rsidP="001D20F1"/>
        </w:tc>
        <w:tc>
          <w:tcPr>
            <w:tcW w:w="681" w:type="dxa"/>
          </w:tcPr>
          <w:p w14:paraId="4D8BC7EE" w14:textId="77777777" w:rsidR="00767522" w:rsidRDefault="00767522" w:rsidP="001D20F1"/>
        </w:tc>
        <w:tc>
          <w:tcPr>
            <w:tcW w:w="507" w:type="dxa"/>
          </w:tcPr>
          <w:p w14:paraId="0681CF4E" w14:textId="77777777" w:rsidR="00767522" w:rsidRDefault="00767522" w:rsidP="001D20F1"/>
        </w:tc>
        <w:tc>
          <w:tcPr>
            <w:tcW w:w="681" w:type="dxa"/>
          </w:tcPr>
          <w:p w14:paraId="3CFA8EA5" w14:textId="77777777" w:rsidR="00767522" w:rsidRDefault="00767522" w:rsidP="001D20F1"/>
        </w:tc>
        <w:tc>
          <w:tcPr>
            <w:tcW w:w="556" w:type="dxa"/>
          </w:tcPr>
          <w:p w14:paraId="733F2954" w14:textId="77777777" w:rsidR="00767522" w:rsidRDefault="00767522" w:rsidP="001D20F1"/>
        </w:tc>
        <w:tc>
          <w:tcPr>
            <w:tcW w:w="681" w:type="dxa"/>
          </w:tcPr>
          <w:p w14:paraId="5921701A" w14:textId="77777777" w:rsidR="00767522" w:rsidRDefault="00767522" w:rsidP="001D20F1"/>
        </w:tc>
        <w:tc>
          <w:tcPr>
            <w:tcW w:w="507" w:type="dxa"/>
          </w:tcPr>
          <w:p w14:paraId="72D6878F" w14:textId="77777777" w:rsidR="00767522" w:rsidRDefault="00767522" w:rsidP="001D20F1"/>
        </w:tc>
        <w:tc>
          <w:tcPr>
            <w:tcW w:w="681" w:type="dxa"/>
          </w:tcPr>
          <w:p w14:paraId="2B1B6B4B" w14:textId="77777777" w:rsidR="00767522" w:rsidRDefault="00767522" w:rsidP="001D20F1"/>
        </w:tc>
        <w:tc>
          <w:tcPr>
            <w:tcW w:w="556" w:type="dxa"/>
          </w:tcPr>
          <w:p w14:paraId="55EFD6EA" w14:textId="77777777" w:rsidR="00767522" w:rsidRDefault="00767522" w:rsidP="001D20F1"/>
        </w:tc>
        <w:tc>
          <w:tcPr>
            <w:tcW w:w="681" w:type="dxa"/>
          </w:tcPr>
          <w:p w14:paraId="6D14B176" w14:textId="77777777" w:rsidR="00767522" w:rsidRDefault="00767522" w:rsidP="001D20F1"/>
        </w:tc>
        <w:tc>
          <w:tcPr>
            <w:tcW w:w="507" w:type="dxa"/>
          </w:tcPr>
          <w:p w14:paraId="4DE8EFA2" w14:textId="77777777" w:rsidR="00767522" w:rsidRDefault="00767522" w:rsidP="001D20F1"/>
        </w:tc>
        <w:tc>
          <w:tcPr>
            <w:tcW w:w="830" w:type="dxa"/>
          </w:tcPr>
          <w:p w14:paraId="7C3DE5C0" w14:textId="77777777" w:rsidR="00767522" w:rsidRDefault="00767522" w:rsidP="001D20F1"/>
        </w:tc>
      </w:tr>
    </w:tbl>
    <w:p w14:paraId="4648A02F" w14:textId="77777777" w:rsidR="00767522" w:rsidRDefault="00767522" w:rsidP="00767522"/>
    <w:p w14:paraId="6B36006A" w14:textId="77777777" w:rsidR="00767522" w:rsidRDefault="00767522" w:rsidP="00767522">
      <w:r>
        <w:t>Total:</w:t>
      </w:r>
    </w:p>
    <w:p w14:paraId="11BADE71" w14:textId="77777777" w:rsidR="00767522" w:rsidRDefault="00767522" w:rsidP="00767522">
      <w:r>
        <w:t xml:space="preserve">Average (total divided by </w:t>
      </w:r>
      <w:r w:rsidRPr="00AB015F">
        <w:t>number of cows scored</w:t>
      </w:r>
      <w:r>
        <w:t>):</w:t>
      </w:r>
    </w:p>
    <w:p w14:paraId="48F4594F" w14:textId="77777777" w:rsidR="00767522" w:rsidRDefault="00767522" w:rsidP="00767522">
      <w:r>
        <w:t>Change from previous:</w:t>
      </w:r>
    </w:p>
    <w:p w14:paraId="14976818" w14:textId="77777777" w:rsidR="00767522" w:rsidRDefault="00767522" w:rsidP="00767522"/>
    <w:p w14:paraId="67DC1DB8" w14:textId="77777777" w:rsidR="00767522" w:rsidRDefault="00767522" w:rsidP="00767522"/>
    <w:p w14:paraId="7A837582" w14:textId="4040EE52" w:rsidR="00E9768E" w:rsidRDefault="00767522" w:rsidP="00767522">
      <w:pPr>
        <w:pStyle w:val="Heading2"/>
      </w:pPr>
      <w:r w:rsidRPr="00767522">
        <w:lastRenderedPageBreak/>
        <w:t>100 days pre-drying off (target 2.5–3.0)</w:t>
      </w:r>
    </w:p>
    <w:p w14:paraId="174E7FB4" w14:textId="77777777" w:rsidR="00767522" w:rsidRDefault="00767522" w:rsidP="00767522">
      <w:r>
        <w:t>Date:</w:t>
      </w:r>
    </w:p>
    <w:p w14:paraId="3985DDE1" w14:textId="77777777" w:rsidR="00767522" w:rsidRDefault="00767522" w:rsidP="00767522">
      <w:r>
        <w:t xml:space="preserve">BCS recorded by: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3"/>
        <w:gridCol w:w="1118"/>
        <w:gridCol w:w="505"/>
        <w:gridCol w:w="681"/>
        <w:gridCol w:w="556"/>
        <w:gridCol w:w="681"/>
        <w:gridCol w:w="507"/>
        <w:gridCol w:w="681"/>
        <w:gridCol w:w="556"/>
        <w:gridCol w:w="681"/>
        <w:gridCol w:w="507"/>
        <w:gridCol w:w="681"/>
        <w:gridCol w:w="556"/>
        <w:gridCol w:w="681"/>
        <w:gridCol w:w="507"/>
        <w:gridCol w:w="681"/>
        <w:gridCol w:w="556"/>
        <w:gridCol w:w="681"/>
        <w:gridCol w:w="507"/>
        <w:gridCol w:w="830"/>
      </w:tblGrid>
      <w:tr w:rsidR="00767522" w14:paraId="777E9802" w14:textId="77777777" w:rsidTr="001D20F1">
        <w:trPr>
          <w:trHeight w:val="582"/>
        </w:trPr>
        <w:tc>
          <w:tcPr>
            <w:tcW w:w="693" w:type="dxa"/>
          </w:tcPr>
          <w:p w14:paraId="5F9DD122" w14:textId="77777777" w:rsidR="00767522" w:rsidRDefault="00767522" w:rsidP="001D20F1">
            <w:pPr>
              <w:pStyle w:val="Tableheading"/>
            </w:pPr>
            <w:r>
              <w:t>Cow ID</w:t>
            </w:r>
          </w:p>
        </w:tc>
        <w:tc>
          <w:tcPr>
            <w:tcW w:w="1118" w:type="dxa"/>
          </w:tcPr>
          <w:p w14:paraId="446D01BC" w14:textId="77777777" w:rsidR="00767522" w:rsidRDefault="00767522" w:rsidP="001D20F1">
            <w:pPr>
              <w:pStyle w:val="Tableheading"/>
            </w:pPr>
            <w:r>
              <w:t>Previous Score</w:t>
            </w:r>
          </w:p>
        </w:tc>
        <w:tc>
          <w:tcPr>
            <w:tcW w:w="505" w:type="dxa"/>
          </w:tcPr>
          <w:p w14:paraId="24E850DB" w14:textId="77777777" w:rsidR="00767522" w:rsidRDefault="00767522" w:rsidP="001D20F1">
            <w:pPr>
              <w:pStyle w:val="Tableheading"/>
            </w:pPr>
            <w:r>
              <w:t>1</w:t>
            </w:r>
          </w:p>
        </w:tc>
        <w:tc>
          <w:tcPr>
            <w:tcW w:w="681" w:type="dxa"/>
          </w:tcPr>
          <w:p w14:paraId="7F72A6F0" w14:textId="77777777" w:rsidR="00767522" w:rsidRDefault="00767522" w:rsidP="001D20F1">
            <w:pPr>
              <w:pStyle w:val="Tableheading"/>
            </w:pPr>
            <w:r>
              <w:t>1.25</w:t>
            </w:r>
          </w:p>
        </w:tc>
        <w:tc>
          <w:tcPr>
            <w:tcW w:w="556" w:type="dxa"/>
          </w:tcPr>
          <w:p w14:paraId="6C7B4D08" w14:textId="77777777" w:rsidR="00767522" w:rsidRDefault="00767522" w:rsidP="001D20F1">
            <w:pPr>
              <w:pStyle w:val="Tableheading"/>
            </w:pPr>
            <w:r>
              <w:t>1.5</w:t>
            </w:r>
          </w:p>
        </w:tc>
        <w:tc>
          <w:tcPr>
            <w:tcW w:w="681" w:type="dxa"/>
          </w:tcPr>
          <w:p w14:paraId="514711E2" w14:textId="77777777" w:rsidR="00767522" w:rsidRDefault="00767522" w:rsidP="001D20F1">
            <w:pPr>
              <w:pStyle w:val="Tableheading"/>
            </w:pPr>
            <w:r>
              <w:t>1.75</w:t>
            </w:r>
          </w:p>
        </w:tc>
        <w:tc>
          <w:tcPr>
            <w:tcW w:w="507" w:type="dxa"/>
          </w:tcPr>
          <w:p w14:paraId="2E85ED2F" w14:textId="77777777" w:rsidR="00767522" w:rsidRDefault="00767522" w:rsidP="001D20F1">
            <w:pPr>
              <w:pStyle w:val="Tableheading"/>
            </w:pPr>
            <w:r>
              <w:t>2</w:t>
            </w:r>
          </w:p>
        </w:tc>
        <w:tc>
          <w:tcPr>
            <w:tcW w:w="681" w:type="dxa"/>
          </w:tcPr>
          <w:p w14:paraId="62E8F4FF" w14:textId="77777777" w:rsidR="00767522" w:rsidRDefault="00767522" w:rsidP="001D20F1">
            <w:pPr>
              <w:pStyle w:val="Tableheading"/>
            </w:pPr>
            <w:r>
              <w:t>2.25</w:t>
            </w:r>
          </w:p>
        </w:tc>
        <w:tc>
          <w:tcPr>
            <w:tcW w:w="556" w:type="dxa"/>
          </w:tcPr>
          <w:p w14:paraId="1E0BBB12" w14:textId="77777777" w:rsidR="00767522" w:rsidRDefault="00767522" w:rsidP="001D20F1">
            <w:pPr>
              <w:pStyle w:val="Tableheading"/>
            </w:pPr>
            <w:r>
              <w:t>2.5</w:t>
            </w:r>
          </w:p>
        </w:tc>
        <w:tc>
          <w:tcPr>
            <w:tcW w:w="681" w:type="dxa"/>
          </w:tcPr>
          <w:p w14:paraId="4314729D" w14:textId="77777777" w:rsidR="00767522" w:rsidRDefault="00767522" w:rsidP="001D20F1">
            <w:pPr>
              <w:pStyle w:val="Tableheading"/>
            </w:pPr>
            <w:r>
              <w:t>2.75</w:t>
            </w:r>
          </w:p>
        </w:tc>
        <w:tc>
          <w:tcPr>
            <w:tcW w:w="507" w:type="dxa"/>
          </w:tcPr>
          <w:p w14:paraId="027DB90C" w14:textId="77777777" w:rsidR="00767522" w:rsidRDefault="00767522" w:rsidP="001D20F1">
            <w:pPr>
              <w:pStyle w:val="Tableheading"/>
            </w:pPr>
            <w:r>
              <w:t>3</w:t>
            </w:r>
          </w:p>
        </w:tc>
        <w:tc>
          <w:tcPr>
            <w:tcW w:w="681" w:type="dxa"/>
          </w:tcPr>
          <w:p w14:paraId="2C30A3D4" w14:textId="77777777" w:rsidR="00767522" w:rsidRDefault="00767522" w:rsidP="001D20F1">
            <w:pPr>
              <w:pStyle w:val="Tableheading"/>
            </w:pPr>
            <w:r>
              <w:t>3.25</w:t>
            </w:r>
          </w:p>
        </w:tc>
        <w:tc>
          <w:tcPr>
            <w:tcW w:w="556" w:type="dxa"/>
          </w:tcPr>
          <w:p w14:paraId="6109C4C6" w14:textId="77777777" w:rsidR="00767522" w:rsidRDefault="00767522" w:rsidP="001D20F1">
            <w:pPr>
              <w:pStyle w:val="Tableheading"/>
            </w:pPr>
            <w:r>
              <w:t>3.5</w:t>
            </w:r>
          </w:p>
        </w:tc>
        <w:tc>
          <w:tcPr>
            <w:tcW w:w="681" w:type="dxa"/>
          </w:tcPr>
          <w:p w14:paraId="4ECEB8B8" w14:textId="77777777" w:rsidR="00767522" w:rsidRDefault="00767522" w:rsidP="001D20F1">
            <w:pPr>
              <w:pStyle w:val="Tableheading"/>
            </w:pPr>
            <w:r>
              <w:t>3.75</w:t>
            </w:r>
          </w:p>
        </w:tc>
        <w:tc>
          <w:tcPr>
            <w:tcW w:w="507" w:type="dxa"/>
          </w:tcPr>
          <w:p w14:paraId="6B914E0C" w14:textId="77777777" w:rsidR="00767522" w:rsidRDefault="00767522" w:rsidP="001D20F1">
            <w:pPr>
              <w:pStyle w:val="Tableheading"/>
            </w:pPr>
            <w:r>
              <w:t>4</w:t>
            </w:r>
          </w:p>
        </w:tc>
        <w:tc>
          <w:tcPr>
            <w:tcW w:w="681" w:type="dxa"/>
          </w:tcPr>
          <w:p w14:paraId="406C0F15" w14:textId="77777777" w:rsidR="00767522" w:rsidRDefault="00767522" w:rsidP="001D20F1">
            <w:pPr>
              <w:pStyle w:val="Tableheading"/>
            </w:pPr>
            <w:r>
              <w:t>4.25</w:t>
            </w:r>
          </w:p>
        </w:tc>
        <w:tc>
          <w:tcPr>
            <w:tcW w:w="556" w:type="dxa"/>
          </w:tcPr>
          <w:p w14:paraId="0C8B61B0" w14:textId="77777777" w:rsidR="00767522" w:rsidRDefault="00767522" w:rsidP="001D20F1">
            <w:pPr>
              <w:pStyle w:val="Tableheading"/>
            </w:pPr>
            <w:r>
              <w:t>4.5</w:t>
            </w:r>
          </w:p>
        </w:tc>
        <w:tc>
          <w:tcPr>
            <w:tcW w:w="681" w:type="dxa"/>
          </w:tcPr>
          <w:p w14:paraId="5A2F543C" w14:textId="77777777" w:rsidR="00767522" w:rsidRDefault="00767522" w:rsidP="001D20F1">
            <w:pPr>
              <w:pStyle w:val="Tableheading"/>
            </w:pPr>
            <w:r>
              <w:t>4.75</w:t>
            </w:r>
          </w:p>
        </w:tc>
        <w:tc>
          <w:tcPr>
            <w:tcW w:w="507" w:type="dxa"/>
          </w:tcPr>
          <w:p w14:paraId="64BF5D95" w14:textId="77777777" w:rsidR="00767522" w:rsidRDefault="00767522" w:rsidP="001D20F1">
            <w:pPr>
              <w:pStyle w:val="Tableheading"/>
            </w:pPr>
            <w:r>
              <w:t>5</w:t>
            </w:r>
          </w:p>
        </w:tc>
        <w:tc>
          <w:tcPr>
            <w:tcW w:w="830" w:type="dxa"/>
          </w:tcPr>
          <w:p w14:paraId="1C760A87" w14:textId="77777777" w:rsidR="00767522" w:rsidRDefault="00767522" w:rsidP="001D20F1">
            <w:pPr>
              <w:pStyle w:val="Tableheading"/>
            </w:pPr>
            <w:r>
              <w:t>Score</w:t>
            </w:r>
          </w:p>
        </w:tc>
      </w:tr>
      <w:tr w:rsidR="00767522" w14:paraId="11516454" w14:textId="77777777" w:rsidTr="001D20F1">
        <w:trPr>
          <w:trHeight w:val="291"/>
        </w:trPr>
        <w:tc>
          <w:tcPr>
            <w:tcW w:w="693" w:type="dxa"/>
          </w:tcPr>
          <w:p w14:paraId="4E9A830E" w14:textId="77777777" w:rsidR="00767522" w:rsidRDefault="00767522" w:rsidP="001D20F1"/>
        </w:tc>
        <w:tc>
          <w:tcPr>
            <w:tcW w:w="1118" w:type="dxa"/>
          </w:tcPr>
          <w:p w14:paraId="18A29385" w14:textId="77777777" w:rsidR="00767522" w:rsidRDefault="00767522" w:rsidP="001D20F1"/>
        </w:tc>
        <w:tc>
          <w:tcPr>
            <w:tcW w:w="505" w:type="dxa"/>
          </w:tcPr>
          <w:p w14:paraId="30020A38" w14:textId="77777777" w:rsidR="00767522" w:rsidRDefault="00767522" w:rsidP="001D20F1"/>
        </w:tc>
        <w:tc>
          <w:tcPr>
            <w:tcW w:w="681" w:type="dxa"/>
          </w:tcPr>
          <w:p w14:paraId="594EC2F6" w14:textId="77777777" w:rsidR="00767522" w:rsidRDefault="00767522" w:rsidP="001D20F1"/>
        </w:tc>
        <w:tc>
          <w:tcPr>
            <w:tcW w:w="556" w:type="dxa"/>
          </w:tcPr>
          <w:p w14:paraId="3D9A2F2F" w14:textId="77777777" w:rsidR="00767522" w:rsidRDefault="00767522" w:rsidP="001D20F1"/>
        </w:tc>
        <w:tc>
          <w:tcPr>
            <w:tcW w:w="681" w:type="dxa"/>
          </w:tcPr>
          <w:p w14:paraId="5F10F36A" w14:textId="77777777" w:rsidR="00767522" w:rsidRDefault="00767522" w:rsidP="001D20F1"/>
        </w:tc>
        <w:tc>
          <w:tcPr>
            <w:tcW w:w="507" w:type="dxa"/>
          </w:tcPr>
          <w:p w14:paraId="28572571" w14:textId="77777777" w:rsidR="00767522" w:rsidRDefault="00767522" w:rsidP="001D20F1"/>
        </w:tc>
        <w:tc>
          <w:tcPr>
            <w:tcW w:w="681" w:type="dxa"/>
          </w:tcPr>
          <w:p w14:paraId="32442429" w14:textId="77777777" w:rsidR="00767522" w:rsidRDefault="00767522" w:rsidP="001D20F1"/>
        </w:tc>
        <w:tc>
          <w:tcPr>
            <w:tcW w:w="556" w:type="dxa"/>
          </w:tcPr>
          <w:p w14:paraId="7B2C1700" w14:textId="77777777" w:rsidR="00767522" w:rsidRDefault="00767522" w:rsidP="001D20F1"/>
        </w:tc>
        <w:tc>
          <w:tcPr>
            <w:tcW w:w="681" w:type="dxa"/>
          </w:tcPr>
          <w:p w14:paraId="657B6098" w14:textId="77777777" w:rsidR="00767522" w:rsidRDefault="00767522" w:rsidP="001D20F1"/>
        </w:tc>
        <w:tc>
          <w:tcPr>
            <w:tcW w:w="507" w:type="dxa"/>
          </w:tcPr>
          <w:p w14:paraId="4935A253" w14:textId="77777777" w:rsidR="00767522" w:rsidRDefault="00767522" w:rsidP="001D20F1"/>
        </w:tc>
        <w:tc>
          <w:tcPr>
            <w:tcW w:w="681" w:type="dxa"/>
          </w:tcPr>
          <w:p w14:paraId="29A134B4" w14:textId="77777777" w:rsidR="00767522" w:rsidRDefault="00767522" w:rsidP="001D20F1"/>
        </w:tc>
        <w:tc>
          <w:tcPr>
            <w:tcW w:w="556" w:type="dxa"/>
          </w:tcPr>
          <w:p w14:paraId="286F9C1B" w14:textId="77777777" w:rsidR="00767522" w:rsidRDefault="00767522" w:rsidP="001D20F1"/>
        </w:tc>
        <w:tc>
          <w:tcPr>
            <w:tcW w:w="681" w:type="dxa"/>
          </w:tcPr>
          <w:p w14:paraId="5CC492EC" w14:textId="77777777" w:rsidR="00767522" w:rsidRDefault="00767522" w:rsidP="001D20F1"/>
        </w:tc>
        <w:tc>
          <w:tcPr>
            <w:tcW w:w="507" w:type="dxa"/>
          </w:tcPr>
          <w:p w14:paraId="7C453CC6" w14:textId="77777777" w:rsidR="00767522" w:rsidRDefault="00767522" w:rsidP="001D20F1"/>
        </w:tc>
        <w:tc>
          <w:tcPr>
            <w:tcW w:w="681" w:type="dxa"/>
          </w:tcPr>
          <w:p w14:paraId="07397E5B" w14:textId="77777777" w:rsidR="00767522" w:rsidRDefault="00767522" w:rsidP="001D20F1"/>
        </w:tc>
        <w:tc>
          <w:tcPr>
            <w:tcW w:w="556" w:type="dxa"/>
          </w:tcPr>
          <w:p w14:paraId="43B11770" w14:textId="77777777" w:rsidR="00767522" w:rsidRDefault="00767522" w:rsidP="001D20F1"/>
        </w:tc>
        <w:tc>
          <w:tcPr>
            <w:tcW w:w="681" w:type="dxa"/>
          </w:tcPr>
          <w:p w14:paraId="7BDD0E3B" w14:textId="77777777" w:rsidR="00767522" w:rsidRDefault="00767522" w:rsidP="001D20F1"/>
        </w:tc>
        <w:tc>
          <w:tcPr>
            <w:tcW w:w="507" w:type="dxa"/>
          </w:tcPr>
          <w:p w14:paraId="6A77F8DF" w14:textId="77777777" w:rsidR="00767522" w:rsidRDefault="00767522" w:rsidP="001D20F1"/>
        </w:tc>
        <w:tc>
          <w:tcPr>
            <w:tcW w:w="830" w:type="dxa"/>
          </w:tcPr>
          <w:p w14:paraId="17938491" w14:textId="77777777" w:rsidR="00767522" w:rsidRDefault="00767522" w:rsidP="001D20F1"/>
        </w:tc>
      </w:tr>
      <w:tr w:rsidR="00767522" w14:paraId="4B211247" w14:textId="77777777" w:rsidTr="001D20F1">
        <w:trPr>
          <w:trHeight w:val="291"/>
        </w:trPr>
        <w:tc>
          <w:tcPr>
            <w:tcW w:w="693" w:type="dxa"/>
          </w:tcPr>
          <w:p w14:paraId="7A82A016" w14:textId="77777777" w:rsidR="00767522" w:rsidRDefault="00767522" w:rsidP="001D20F1"/>
        </w:tc>
        <w:tc>
          <w:tcPr>
            <w:tcW w:w="1118" w:type="dxa"/>
          </w:tcPr>
          <w:p w14:paraId="00446754" w14:textId="77777777" w:rsidR="00767522" w:rsidRDefault="00767522" w:rsidP="001D20F1"/>
        </w:tc>
        <w:tc>
          <w:tcPr>
            <w:tcW w:w="505" w:type="dxa"/>
          </w:tcPr>
          <w:p w14:paraId="5B3CB464" w14:textId="77777777" w:rsidR="00767522" w:rsidRDefault="00767522" w:rsidP="001D20F1"/>
        </w:tc>
        <w:tc>
          <w:tcPr>
            <w:tcW w:w="681" w:type="dxa"/>
          </w:tcPr>
          <w:p w14:paraId="42E146FB" w14:textId="77777777" w:rsidR="00767522" w:rsidRDefault="00767522" w:rsidP="001D20F1"/>
        </w:tc>
        <w:tc>
          <w:tcPr>
            <w:tcW w:w="556" w:type="dxa"/>
          </w:tcPr>
          <w:p w14:paraId="576CED90" w14:textId="77777777" w:rsidR="00767522" w:rsidRDefault="00767522" w:rsidP="001D20F1"/>
        </w:tc>
        <w:tc>
          <w:tcPr>
            <w:tcW w:w="681" w:type="dxa"/>
          </w:tcPr>
          <w:p w14:paraId="08E29A1D" w14:textId="77777777" w:rsidR="00767522" w:rsidRDefault="00767522" w:rsidP="001D20F1"/>
        </w:tc>
        <w:tc>
          <w:tcPr>
            <w:tcW w:w="507" w:type="dxa"/>
          </w:tcPr>
          <w:p w14:paraId="783EF41E" w14:textId="77777777" w:rsidR="00767522" w:rsidRDefault="00767522" w:rsidP="001D20F1"/>
        </w:tc>
        <w:tc>
          <w:tcPr>
            <w:tcW w:w="681" w:type="dxa"/>
          </w:tcPr>
          <w:p w14:paraId="22281BD6" w14:textId="77777777" w:rsidR="00767522" w:rsidRDefault="00767522" w:rsidP="001D20F1"/>
        </w:tc>
        <w:tc>
          <w:tcPr>
            <w:tcW w:w="556" w:type="dxa"/>
          </w:tcPr>
          <w:p w14:paraId="77C09ACF" w14:textId="77777777" w:rsidR="00767522" w:rsidRDefault="00767522" w:rsidP="001D20F1"/>
        </w:tc>
        <w:tc>
          <w:tcPr>
            <w:tcW w:w="681" w:type="dxa"/>
          </w:tcPr>
          <w:p w14:paraId="32FFEEA3" w14:textId="77777777" w:rsidR="00767522" w:rsidRDefault="00767522" w:rsidP="001D20F1"/>
        </w:tc>
        <w:tc>
          <w:tcPr>
            <w:tcW w:w="507" w:type="dxa"/>
          </w:tcPr>
          <w:p w14:paraId="1F72AB60" w14:textId="77777777" w:rsidR="00767522" w:rsidRDefault="00767522" w:rsidP="001D20F1"/>
        </w:tc>
        <w:tc>
          <w:tcPr>
            <w:tcW w:w="681" w:type="dxa"/>
          </w:tcPr>
          <w:p w14:paraId="0D253248" w14:textId="77777777" w:rsidR="00767522" w:rsidRDefault="00767522" w:rsidP="001D20F1"/>
        </w:tc>
        <w:tc>
          <w:tcPr>
            <w:tcW w:w="556" w:type="dxa"/>
          </w:tcPr>
          <w:p w14:paraId="6706B4AB" w14:textId="77777777" w:rsidR="00767522" w:rsidRDefault="00767522" w:rsidP="001D20F1"/>
        </w:tc>
        <w:tc>
          <w:tcPr>
            <w:tcW w:w="681" w:type="dxa"/>
          </w:tcPr>
          <w:p w14:paraId="074DED06" w14:textId="77777777" w:rsidR="00767522" w:rsidRDefault="00767522" w:rsidP="001D20F1"/>
        </w:tc>
        <w:tc>
          <w:tcPr>
            <w:tcW w:w="507" w:type="dxa"/>
          </w:tcPr>
          <w:p w14:paraId="538ABE0B" w14:textId="77777777" w:rsidR="00767522" w:rsidRDefault="00767522" w:rsidP="001D20F1"/>
        </w:tc>
        <w:tc>
          <w:tcPr>
            <w:tcW w:w="681" w:type="dxa"/>
          </w:tcPr>
          <w:p w14:paraId="0CA9950D" w14:textId="77777777" w:rsidR="00767522" w:rsidRDefault="00767522" w:rsidP="001D20F1"/>
        </w:tc>
        <w:tc>
          <w:tcPr>
            <w:tcW w:w="556" w:type="dxa"/>
          </w:tcPr>
          <w:p w14:paraId="60C7BA29" w14:textId="77777777" w:rsidR="00767522" w:rsidRDefault="00767522" w:rsidP="001D20F1"/>
        </w:tc>
        <w:tc>
          <w:tcPr>
            <w:tcW w:w="681" w:type="dxa"/>
          </w:tcPr>
          <w:p w14:paraId="693D97B3" w14:textId="77777777" w:rsidR="00767522" w:rsidRDefault="00767522" w:rsidP="001D20F1"/>
        </w:tc>
        <w:tc>
          <w:tcPr>
            <w:tcW w:w="507" w:type="dxa"/>
          </w:tcPr>
          <w:p w14:paraId="7AF1A1F0" w14:textId="77777777" w:rsidR="00767522" w:rsidRDefault="00767522" w:rsidP="001D20F1"/>
        </w:tc>
        <w:tc>
          <w:tcPr>
            <w:tcW w:w="830" w:type="dxa"/>
          </w:tcPr>
          <w:p w14:paraId="22DE7451" w14:textId="77777777" w:rsidR="00767522" w:rsidRDefault="00767522" w:rsidP="001D20F1"/>
        </w:tc>
      </w:tr>
      <w:tr w:rsidR="00767522" w14:paraId="04501B4D" w14:textId="77777777" w:rsidTr="001D20F1">
        <w:trPr>
          <w:trHeight w:val="291"/>
        </w:trPr>
        <w:tc>
          <w:tcPr>
            <w:tcW w:w="693" w:type="dxa"/>
          </w:tcPr>
          <w:p w14:paraId="4EC7193D" w14:textId="77777777" w:rsidR="00767522" w:rsidRDefault="00767522" w:rsidP="001D20F1"/>
        </w:tc>
        <w:tc>
          <w:tcPr>
            <w:tcW w:w="1118" w:type="dxa"/>
          </w:tcPr>
          <w:p w14:paraId="47202522" w14:textId="77777777" w:rsidR="00767522" w:rsidRDefault="00767522" w:rsidP="001D20F1"/>
        </w:tc>
        <w:tc>
          <w:tcPr>
            <w:tcW w:w="505" w:type="dxa"/>
          </w:tcPr>
          <w:p w14:paraId="373D5960" w14:textId="77777777" w:rsidR="00767522" w:rsidRDefault="00767522" w:rsidP="001D20F1"/>
        </w:tc>
        <w:tc>
          <w:tcPr>
            <w:tcW w:w="681" w:type="dxa"/>
          </w:tcPr>
          <w:p w14:paraId="479A916A" w14:textId="77777777" w:rsidR="00767522" w:rsidRDefault="00767522" w:rsidP="001D20F1"/>
        </w:tc>
        <w:tc>
          <w:tcPr>
            <w:tcW w:w="556" w:type="dxa"/>
          </w:tcPr>
          <w:p w14:paraId="0FC96BAC" w14:textId="77777777" w:rsidR="00767522" w:rsidRDefault="00767522" w:rsidP="001D20F1"/>
        </w:tc>
        <w:tc>
          <w:tcPr>
            <w:tcW w:w="681" w:type="dxa"/>
          </w:tcPr>
          <w:p w14:paraId="3D3468FF" w14:textId="77777777" w:rsidR="00767522" w:rsidRDefault="00767522" w:rsidP="001D20F1"/>
        </w:tc>
        <w:tc>
          <w:tcPr>
            <w:tcW w:w="507" w:type="dxa"/>
          </w:tcPr>
          <w:p w14:paraId="1EACCB5E" w14:textId="77777777" w:rsidR="00767522" w:rsidRDefault="00767522" w:rsidP="001D20F1"/>
        </w:tc>
        <w:tc>
          <w:tcPr>
            <w:tcW w:w="681" w:type="dxa"/>
          </w:tcPr>
          <w:p w14:paraId="6602889F" w14:textId="77777777" w:rsidR="00767522" w:rsidRDefault="00767522" w:rsidP="001D20F1"/>
        </w:tc>
        <w:tc>
          <w:tcPr>
            <w:tcW w:w="556" w:type="dxa"/>
          </w:tcPr>
          <w:p w14:paraId="0A4033CD" w14:textId="77777777" w:rsidR="00767522" w:rsidRDefault="00767522" w:rsidP="001D20F1"/>
        </w:tc>
        <w:tc>
          <w:tcPr>
            <w:tcW w:w="681" w:type="dxa"/>
          </w:tcPr>
          <w:p w14:paraId="5C0FF27F" w14:textId="77777777" w:rsidR="00767522" w:rsidRDefault="00767522" w:rsidP="001D20F1"/>
        </w:tc>
        <w:tc>
          <w:tcPr>
            <w:tcW w:w="507" w:type="dxa"/>
          </w:tcPr>
          <w:p w14:paraId="6AD6E6B9" w14:textId="77777777" w:rsidR="00767522" w:rsidRDefault="00767522" w:rsidP="001D20F1"/>
        </w:tc>
        <w:tc>
          <w:tcPr>
            <w:tcW w:w="681" w:type="dxa"/>
          </w:tcPr>
          <w:p w14:paraId="515E3952" w14:textId="77777777" w:rsidR="00767522" w:rsidRDefault="00767522" w:rsidP="001D20F1"/>
        </w:tc>
        <w:tc>
          <w:tcPr>
            <w:tcW w:w="556" w:type="dxa"/>
          </w:tcPr>
          <w:p w14:paraId="26C9F135" w14:textId="77777777" w:rsidR="00767522" w:rsidRDefault="00767522" w:rsidP="001D20F1"/>
        </w:tc>
        <w:tc>
          <w:tcPr>
            <w:tcW w:w="681" w:type="dxa"/>
          </w:tcPr>
          <w:p w14:paraId="2C373FBE" w14:textId="77777777" w:rsidR="00767522" w:rsidRDefault="00767522" w:rsidP="001D20F1"/>
        </w:tc>
        <w:tc>
          <w:tcPr>
            <w:tcW w:w="507" w:type="dxa"/>
          </w:tcPr>
          <w:p w14:paraId="5E952C6C" w14:textId="77777777" w:rsidR="00767522" w:rsidRDefault="00767522" w:rsidP="001D20F1"/>
        </w:tc>
        <w:tc>
          <w:tcPr>
            <w:tcW w:w="681" w:type="dxa"/>
          </w:tcPr>
          <w:p w14:paraId="1BD60141" w14:textId="77777777" w:rsidR="00767522" w:rsidRDefault="00767522" w:rsidP="001D20F1"/>
        </w:tc>
        <w:tc>
          <w:tcPr>
            <w:tcW w:w="556" w:type="dxa"/>
          </w:tcPr>
          <w:p w14:paraId="7BFAE22B" w14:textId="77777777" w:rsidR="00767522" w:rsidRDefault="00767522" w:rsidP="001D20F1"/>
        </w:tc>
        <w:tc>
          <w:tcPr>
            <w:tcW w:w="681" w:type="dxa"/>
          </w:tcPr>
          <w:p w14:paraId="62C3775E" w14:textId="77777777" w:rsidR="00767522" w:rsidRDefault="00767522" w:rsidP="001D20F1"/>
        </w:tc>
        <w:tc>
          <w:tcPr>
            <w:tcW w:w="507" w:type="dxa"/>
          </w:tcPr>
          <w:p w14:paraId="7FC732C7" w14:textId="77777777" w:rsidR="00767522" w:rsidRDefault="00767522" w:rsidP="001D20F1"/>
        </w:tc>
        <w:tc>
          <w:tcPr>
            <w:tcW w:w="830" w:type="dxa"/>
          </w:tcPr>
          <w:p w14:paraId="17F3F023" w14:textId="77777777" w:rsidR="00767522" w:rsidRDefault="00767522" w:rsidP="001D20F1"/>
        </w:tc>
      </w:tr>
      <w:tr w:rsidR="00767522" w14:paraId="0E55931D" w14:textId="77777777" w:rsidTr="001D20F1">
        <w:trPr>
          <w:trHeight w:val="291"/>
        </w:trPr>
        <w:tc>
          <w:tcPr>
            <w:tcW w:w="693" w:type="dxa"/>
          </w:tcPr>
          <w:p w14:paraId="10340F60" w14:textId="77777777" w:rsidR="00767522" w:rsidRDefault="00767522" w:rsidP="001D20F1"/>
        </w:tc>
        <w:tc>
          <w:tcPr>
            <w:tcW w:w="1118" w:type="dxa"/>
          </w:tcPr>
          <w:p w14:paraId="383E8468" w14:textId="77777777" w:rsidR="00767522" w:rsidRDefault="00767522" w:rsidP="001D20F1"/>
        </w:tc>
        <w:tc>
          <w:tcPr>
            <w:tcW w:w="505" w:type="dxa"/>
          </w:tcPr>
          <w:p w14:paraId="516A5BE7" w14:textId="77777777" w:rsidR="00767522" w:rsidRDefault="00767522" w:rsidP="001D20F1"/>
        </w:tc>
        <w:tc>
          <w:tcPr>
            <w:tcW w:w="681" w:type="dxa"/>
          </w:tcPr>
          <w:p w14:paraId="785489C0" w14:textId="77777777" w:rsidR="00767522" w:rsidRDefault="00767522" w:rsidP="001D20F1"/>
        </w:tc>
        <w:tc>
          <w:tcPr>
            <w:tcW w:w="556" w:type="dxa"/>
          </w:tcPr>
          <w:p w14:paraId="5E358CF9" w14:textId="77777777" w:rsidR="00767522" w:rsidRDefault="00767522" w:rsidP="001D20F1"/>
        </w:tc>
        <w:tc>
          <w:tcPr>
            <w:tcW w:w="681" w:type="dxa"/>
          </w:tcPr>
          <w:p w14:paraId="476E20F8" w14:textId="77777777" w:rsidR="00767522" w:rsidRDefault="00767522" w:rsidP="001D20F1"/>
        </w:tc>
        <w:tc>
          <w:tcPr>
            <w:tcW w:w="507" w:type="dxa"/>
          </w:tcPr>
          <w:p w14:paraId="66F3B53D" w14:textId="77777777" w:rsidR="00767522" w:rsidRDefault="00767522" w:rsidP="001D20F1"/>
        </w:tc>
        <w:tc>
          <w:tcPr>
            <w:tcW w:w="681" w:type="dxa"/>
          </w:tcPr>
          <w:p w14:paraId="2E7CDBA0" w14:textId="77777777" w:rsidR="00767522" w:rsidRDefault="00767522" w:rsidP="001D20F1"/>
        </w:tc>
        <w:tc>
          <w:tcPr>
            <w:tcW w:w="556" w:type="dxa"/>
          </w:tcPr>
          <w:p w14:paraId="07024346" w14:textId="77777777" w:rsidR="00767522" w:rsidRDefault="00767522" w:rsidP="001D20F1"/>
        </w:tc>
        <w:tc>
          <w:tcPr>
            <w:tcW w:w="681" w:type="dxa"/>
          </w:tcPr>
          <w:p w14:paraId="7CDB861B" w14:textId="77777777" w:rsidR="00767522" w:rsidRDefault="00767522" w:rsidP="001D20F1"/>
        </w:tc>
        <w:tc>
          <w:tcPr>
            <w:tcW w:w="507" w:type="dxa"/>
          </w:tcPr>
          <w:p w14:paraId="0CB4A40F" w14:textId="77777777" w:rsidR="00767522" w:rsidRDefault="00767522" w:rsidP="001D20F1"/>
        </w:tc>
        <w:tc>
          <w:tcPr>
            <w:tcW w:w="681" w:type="dxa"/>
          </w:tcPr>
          <w:p w14:paraId="09069CCF" w14:textId="77777777" w:rsidR="00767522" w:rsidRDefault="00767522" w:rsidP="001D20F1"/>
        </w:tc>
        <w:tc>
          <w:tcPr>
            <w:tcW w:w="556" w:type="dxa"/>
          </w:tcPr>
          <w:p w14:paraId="5DBA5E01" w14:textId="77777777" w:rsidR="00767522" w:rsidRDefault="00767522" w:rsidP="001D20F1"/>
        </w:tc>
        <w:tc>
          <w:tcPr>
            <w:tcW w:w="681" w:type="dxa"/>
          </w:tcPr>
          <w:p w14:paraId="51B53E07" w14:textId="77777777" w:rsidR="00767522" w:rsidRDefault="00767522" w:rsidP="001D20F1"/>
        </w:tc>
        <w:tc>
          <w:tcPr>
            <w:tcW w:w="507" w:type="dxa"/>
          </w:tcPr>
          <w:p w14:paraId="31198170" w14:textId="77777777" w:rsidR="00767522" w:rsidRDefault="00767522" w:rsidP="001D20F1"/>
        </w:tc>
        <w:tc>
          <w:tcPr>
            <w:tcW w:w="681" w:type="dxa"/>
          </w:tcPr>
          <w:p w14:paraId="3A8778EF" w14:textId="77777777" w:rsidR="00767522" w:rsidRDefault="00767522" w:rsidP="001D20F1"/>
        </w:tc>
        <w:tc>
          <w:tcPr>
            <w:tcW w:w="556" w:type="dxa"/>
          </w:tcPr>
          <w:p w14:paraId="7A373B18" w14:textId="77777777" w:rsidR="00767522" w:rsidRDefault="00767522" w:rsidP="001D20F1"/>
        </w:tc>
        <w:tc>
          <w:tcPr>
            <w:tcW w:w="681" w:type="dxa"/>
          </w:tcPr>
          <w:p w14:paraId="33E2F27E" w14:textId="77777777" w:rsidR="00767522" w:rsidRDefault="00767522" w:rsidP="001D20F1"/>
        </w:tc>
        <w:tc>
          <w:tcPr>
            <w:tcW w:w="507" w:type="dxa"/>
          </w:tcPr>
          <w:p w14:paraId="247D9F78" w14:textId="77777777" w:rsidR="00767522" w:rsidRDefault="00767522" w:rsidP="001D20F1"/>
        </w:tc>
        <w:tc>
          <w:tcPr>
            <w:tcW w:w="830" w:type="dxa"/>
          </w:tcPr>
          <w:p w14:paraId="025B9451" w14:textId="77777777" w:rsidR="00767522" w:rsidRDefault="00767522" w:rsidP="001D20F1"/>
        </w:tc>
      </w:tr>
      <w:tr w:rsidR="00767522" w14:paraId="22FA3D98" w14:textId="77777777" w:rsidTr="001D20F1">
        <w:trPr>
          <w:trHeight w:val="291"/>
        </w:trPr>
        <w:tc>
          <w:tcPr>
            <w:tcW w:w="693" w:type="dxa"/>
          </w:tcPr>
          <w:p w14:paraId="03F96F0C" w14:textId="77777777" w:rsidR="00767522" w:rsidRDefault="00767522" w:rsidP="001D20F1"/>
        </w:tc>
        <w:tc>
          <w:tcPr>
            <w:tcW w:w="1118" w:type="dxa"/>
          </w:tcPr>
          <w:p w14:paraId="1325C99F" w14:textId="77777777" w:rsidR="00767522" w:rsidRDefault="00767522" w:rsidP="001D20F1"/>
        </w:tc>
        <w:tc>
          <w:tcPr>
            <w:tcW w:w="505" w:type="dxa"/>
          </w:tcPr>
          <w:p w14:paraId="2BB49D53" w14:textId="77777777" w:rsidR="00767522" w:rsidRDefault="00767522" w:rsidP="001D20F1"/>
        </w:tc>
        <w:tc>
          <w:tcPr>
            <w:tcW w:w="681" w:type="dxa"/>
          </w:tcPr>
          <w:p w14:paraId="4B043458" w14:textId="77777777" w:rsidR="00767522" w:rsidRDefault="00767522" w:rsidP="001D20F1"/>
        </w:tc>
        <w:tc>
          <w:tcPr>
            <w:tcW w:w="556" w:type="dxa"/>
          </w:tcPr>
          <w:p w14:paraId="7B5900D6" w14:textId="77777777" w:rsidR="00767522" w:rsidRDefault="00767522" w:rsidP="001D20F1"/>
        </w:tc>
        <w:tc>
          <w:tcPr>
            <w:tcW w:w="681" w:type="dxa"/>
          </w:tcPr>
          <w:p w14:paraId="20820F06" w14:textId="77777777" w:rsidR="00767522" w:rsidRDefault="00767522" w:rsidP="001D20F1"/>
        </w:tc>
        <w:tc>
          <w:tcPr>
            <w:tcW w:w="507" w:type="dxa"/>
          </w:tcPr>
          <w:p w14:paraId="388727A1" w14:textId="77777777" w:rsidR="00767522" w:rsidRDefault="00767522" w:rsidP="001D20F1"/>
        </w:tc>
        <w:tc>
          <w:tcPr>
            <w:tcW w:w="681" w:type="dxa"/>
          </w:tcPr>
          <w:p w14:paraId="34082C26" w14:textId="77777777" w:rsidR="00767522" w:rsidRDefault="00767522" w:rsidP="001D20F1"/>
        </w:tc>
        <w:tc>
          <w:tcPr>
            <w:tcW w:w="556" w:type="dxa"/>
          </w:tcPr>
          <w:p w14:paraId="38926D6B" w14:textId="77777777" w:rsidR="00767522" w:rsidRDefault="00767522" w:rsidP="001D20F1"/>
        </w:tc>
        <w:tc>
          <w:tcPr>
            <w:tcW w:w="681" w:type="dxa"/>
          </w:tcPr>
          <w:p w14:paraId="647C83E0" w14:textId="77777777" w:rsidR="00767522" w:rsidRDefault="00767522" w:rsidP="001D20F1"/>
        </w:tc>
        <w:tc>
          <w:tcPr>
            <w:tcW w:w="507" w:type="dxa"/>
          </w:tcPr>
          <w:p w14:paraId="17DC18B2" w14:textId="77777777" w:rsidR="00767522" w:rsidRDefault="00767522" w:rsidP="001D20F1"/>
        </w:tc>
        <w:tc>
          <w:tcPr>
            <w:tcW w:w="681" w:type="dxa"/>
          </w:tcPr>
          <w:p w14:paraId="71AC22DA" w14:textId="77777777" w:rsidR="00767522" w:rsidRDefault="00767522" w:rsidP="001D20F1"/>
        </w:tc>
        <w:tc>
          <w:tcPr>
            <w:tcW w:w="556" w:type="dxa"/>
          </w:tcPr>
          <w:p w14:paraId="73C1FC41" w14:textId="77777777" w:rsidR="00767522" w:rsidRDefault="00767522" w:rsidP="001D20F1"/>
        </w:tc>
        <w:tc>
          <w:tcPr>
            <w:tcW w:w="681" w:type="dxa"/>
          </w:tcPr>
          <w:p w14:paraId="73F73B94" w14:textId="77777777" w:rsidR="00767522" w:rsidRDefault="00767522" w:rsidP="001D20F1"/>
        </w:tc>
        <w:tc>
          <w:tcPr>
            <w:tcW w:w="507" w:type="dxa"/>
          </w:tcPr>
          <w:p w14:paraId="6EB5813E" w14:textId="77777777" w:rsidR="00767522" w:rsidRDefault="00767522" w:rsidP="001D20F1"/>
        </w:tc>
        <w:tc>
          <w:tcPr>
            <w:tcW w:w="681" w:type="dxa"/>
          </w:tcPr>
          <w:p w14:paraId="442C17B1" w14:textId="77777777" w:rsidR="00767522" w:rsidRDefault="00767522" w:rsidP="001D20F1"/>
        </w:tc>
        <w:tc>
          <w:tcPr>
            <w:tcW w:w="556" w:type="dxa"/>
          </w:tcPr>
          <w:p w14:paraId="6A95B7FE" w14:textId="77777777" w:rsidR="00767522" w:rsidRDefault="00767522" w:rsidP="001D20F1"/>
        </w:tc>
        <w:tc>
          <w:tcPr>
            <w:tcW w:w="681" w:type="dxa"/>
          </w:tcPr>
          <w:p w14:paraId="0CC06B2F" w14:textId="77777777" w:rsidR="00767522" w:rsidRDefault="00767522" w:rsidP="001D20F1"/>
        </w:tc>
        <w:tc>
          <w:tcPr>
            <w:tcW w:w="507" w:type="dxa"/>
          </w:tcPr>
          <w:p w14:paraId="4CDCB0BB" w14:textId="77777777" w:rsidR="00767522" w:rsidRDefault="00767522" w:rsidP="001D20F1"/>
        </w:tc>
        <w:tc>
          <w:tcPr>
            <w:tcW w:w="830" w:type="dxa"/>
          </w:tcPr>
          <w:p w14:paraId="4974DAC9" w14:textId="77777777" w:rsidR="00767522" w:rsidRDefault="00767522" w:rsidP="001D20F1"/>
        </w:tc>
      </w:tr>
      <w:tr w:rsidR="00767522" w14:paraId="64F1DEB5" w14:textId="77777777" w:rsidTr="001D20F1">
        <w:trPr>
          <w:trHeight w:val="291"/>
        </w:trPr>
        <w:tc>
          <w:tcPr>
            <w:tcW w:w="693" w:type="dxa"/>
          </w:tcPr>
          <w:p w14:paraId="7519AB42" w14:textId="77777777" w:rsidR="00767522" w:rsidRDefault="00767522" w:rsidP="001D20F1"/>
        </w:tc>
        <w:tc>
          <w:tcPr>
            <w:tcW w:w="1118" w:type="dxa"/>
          </w:tcPr>
          <w:p w14:paraId="74CC0845" w14:textId="77777777" w:rsidR="00767522" w:rsidRDefault="00767522" w:rsidP="001D20F1"/>
        </w:tc>
        <w:tc>
          <w:tcPr>
            <w:tcW w:w="505" w:type="dxa"/>
          </w:tcPr>
          <w:p w14:paraId="526644AA" w14:textId="77777777" w:rsidR="00767522" w:rsidRDefault="00767522" w:rsidP="001D20F1"/>
        </w:tc>
        <w:tc>
          <w:tcPr>
            <w:tcW w:w="681" w:type="dxa"/>
          </w:tcPr>
          <w:p w14:paraId="38650281" w14:textId="77777777" w:rsidR="00767522" w:rsidRDefault="00767522" w:rsidP="001D20F1"/>
        </w:tc>
        <w:tc>
          <w:tcPr>
            <w:tcW w:w="556" w:type="dxa"/>
          </w:tcPr>
          <w:p w14:paraId="161DD30D" w14:textId="77777777" w:rsidR="00767522" w:rsidRDefault="00767522" w:rsidP="001D20F1"/>
        </w:tc>
        <w:tc>
          <w:tcPr>
            <w:tcW w:w="681" w:type="dxa"/>
          </w:tcPr>
          <w:p w14:paraId="11365871" w14:textId="77777777" w:rsidR="00767522" w:rsidRDefault="00767522" w:rsidP="001D20F1"/>
        </w:tc>
        <w:tc>
          <w:tcPr>
            <w:tcW w:w="507" w:type="dxa"/>
          </w:tcPr>
          <w:p w14:paraId="6CEB9BCC" w14:textId="77777777" w:rsidR="00767522" w:rsidRDefault="00767522" w:rsidP="001D20F1"/>
        </w:tc>
        <w:tc>
          <w:tcPr>
            <w:tcW w:w="681" w:type="dxa"/>
          </w:tcPr>
          <w:p w14:paraId="25C4DC85" w14:textId="77777777" w:rsidR="00767522" w:rsidRDefault="00767522" w:rsidP="001D20F1"/>
        </w:tc>
        <w:tc>
          <w:tcPr>
            <w:tcW w:w="556" w:type="dxa"/>
          </w:tcPr>
          <w:p w14:paraId="0C4C9417" w14:textId="77777777" w:rsidR="00767522" w:rsidRDefault="00767522" w:rsidP="001D20F1"/>
        </w:tc>
        <w:tc>
          <w:tcPr>
            <w:tcW w:w="681" w:type="dxa"/>
          </w:tcPr>
          <w:p w14:paraId="70D9EB8D" w14:textId="77777777" w:rsidR="00767522" w:rsidRDefault="00767522" w:rsidP="001D20F1"/>
        </w:tc>
        <w:tc>
          <w:tcPr>
            <w:tcW w:w="507" w:type="dxa"/>
          </w:tcPr>
          <w:p w14:paraId="732E7F13" w14:textId="77777777" w:rsidR="00767522" w:rsidRDefault="00767522" w:rsidP="001D20F1"/>
        </w:tc>
        <w:tc>
          <w:tcPr>
            <w:tcW w:w="681" w:type="dxa"/>
          </w:tcPr>
          <w:p w14:paraId="59CDE9AC" w14:textId="77777777" w:rsidR="00767522" w:rsidRDefault="00767522" w:rsidP="001D20F1"/>
        </w:tc>
        <w:tc>
          <w:tcPr>
            <w:tcW w:w="556" w:type="dxa"/>
          </w:tcPr>
          <w:p w14:paraId="4B8A495F" w14:textId="77777777" w:rsidR="00767522" w:rsidRDefault="00767522" w:rsidP="001D20F1"/>
        </w:tc>
        <w:tc>
          <w:tcPr>
            <w:tcW w:w="681" w:type="dxa"/>
          </w:tcPr>
          <w:p w14:paraId="132D8BD8" w14:textId="77777777" w:rsidR="00767522" w:rsidRDefault="00767522" w:rsidP="001D20F1"/>
        </w:tc>
        <w:tc>
          <w:tcPr>
            <w:tcW w:w="507" w:type="dxa"/>
          </w:tcPr>
          <w:p w14:paraId="555A9823" w14:textId="77777777" w:rsidR="00767522" w:rsidRDefault="00767522" w:rsidP="001D20F1"/>
        </w:tc>
        <w:tc>
          <w:tcPr>
            <w:tcW w:w="681" w:type="dxa"/>
          </w:tcPr>
          <w:p w14:paraId="0F8B592D" w14:textId="77777777" w:rsidR="00767522" w:rsidRDefault="00767522" w:rsidP="001D20F1"/>
        </w:tc>
        <w:tc>
          <w:tcPr>
            <w:tcW w:w="556" w:type="dxa"/>
          </w:tcPr>
          <w:p w14:paraId="6FE8BA62" w14:textId="77777777" w:rsidR="00767522" w:rsidRDefault="00767522" w:rsidP="001D20F1"/>
        </w:tc>
        <w:tc>
          <w:tcPr>
            <w:tcW w:w="681" w:type="dxa"/>
          </w:tcPr>
          <w:p w14:paraId="4E4333CB" w14:textId="77777777" w:rsidR="00767522" w:rsidRDefault="00767522" w:rsidP="001D20F1"/>
        </w:tc>
        <w:tc>
          <w:tcPr>
            <w:tcW w:w="507" w:type="dxa"/>
          </w:tcPr>
          <w:p w14:paraId="0326C5B2" w14:textId="77777777" w:rsidR="00767522" w:rsidRDefault="00767522" w:rsidP="001D20F1"/>
        </w:tc>
        <w:tc>
          <w:tcPr>
            <w:tcW w:w="830" w:type="dxa"/>
          </w:tcPr>
          <w:p w14:paraId="017AF411" w14:textId="77777777" w:rsidR="00767522" w:rsidRDefault="00767522" w:rsidP="001D20F1"/>
        </w:tc>
      </w:tr>
      <w:tr w:rsidR="00767522" w14:paraId="43EA0BFE" w14:textId="77777777" w:rsidTr="001D20F1">
        <w:trPr>
          <w:trHeight w:val="291"/>
        </w:trPr>
        <w:tc>
          <w:tcPr>
            <w:tcW w:w="693" w:type="dxa"/>
          </w:tcPr>
          <w:p w14:paraId="2DF9AEE0" w14:textId="77777777" w:rsidR="00767522" w:rsidRDefault="00767522" w:rsidP="001D20F1"/>
        </w:tc>
        <w:tc>
          <w:tcPr>
            <w:tcW w:w="1118" w:type="dxa"/>
          </w:tcPr>
          <w:p w14:paraId="5EB68809" w14:textId="77777777" w:rsidR="00767522" w:rsidRDefault="00767522" w:rsidP="001D20F1"/>
        </w:tc>
        <w:tc>
          <w:tcPr>
            <w:tcW w:w="505" w:type="dxa"/>
          </w:tcPr>
          <w:p w14:paraId="1B8DB81C" w14:textId="77777777" w:rsidR="00767522" w:rsidRDefault="00767522" w:rsidP="001D20F1"/>
        </w:tc>
        <w:tc>
          <w:tcPr>
            <w:tcW w:w="681" w:type="dxa"/>
          </w:tcPr>
          <w:p w14:paraId="26DCC0CC" w14:textId="77777777" w:rsidR="00767522" w:rsidRDefault="00767522" w:rsidP="001D20F1"/>
        </w:tc>
        <w:tc>
          <w:tcPr>
            <w:tcW w:w="556" w:type="dxa"/>
          </w:tcPr>
          <w:p w14:paraId="7DDD158B" w14:textId="77777777" w:rsidR="00767522" w:rsidRDefault="00767522" w:rsidP="001D20F1"/>
        </w:tc>
        <w:tc>
          <w:tcPr>
            <w:tcW w:w="681" w:type="dxa"/>
          </w:tcPr>
          <w:p w14:paraId="2590619F" w14:textId="77777777" w:rsidR="00767522" w:rsidRDefault="00767522" w:rsidP="001D20F1"/>
        </w:tc>
        <w:tc>
          <w:tcPr>
            <w:tcW w:w="507" w:type="dxa"/>
          </w:tcPr>
          <w:p w14:paraId="2EFDC86F" w14:textId="77777777" w:rsidR="00767522" w:rsidRDefault="00767522" w:rsidP="001D20F1"/>
        </w:tc>
        <w:tc>
          <w:tcPr>
            <w:tcW w:w="681" w:type="dxa"/>
          </w:tcPr>
          <w:p w14:paraId="58FF2297" w14:textId="77777777" w:rsidR="00767522" w:rsidRDefault="00767522" w:rsidP="001D20F1"/>
        </w:tc>
        <w:tc>
          <w:tcPr>
            <w:tcW w:w="556" w:type="dxa"/>
          </w:tcPr>
          <w:p w14:paraId="4EDED3A5" w14:textId="77777777" w:rsidR="00767522" w:rsidRDefault="00767522" w:rsidP="001D20F1"/>
        </w:tc>
        <w:tc>
          <w:tcPr>
            <w:tcW w:w="681" w:type="dxa"/>
          </w:tcPr>
          <w:p w14:paraId="556A4425" w14:textId="77777777" w:rsidR="00767522" w:rsidRDefault="00767522" w:rsidP="001D20F1"/>
        </w:tc>
        <w:tc>
          <w:tcPr>
            <w:tcW w:w="507" w:type="dxa"/>
          </w:tcPr>
          <w:p w14:paraId="68C52C29" w14:textId="77777777" w:rsidR="00767522" w:rsidRDefault="00767522" w:rsidP="001D20F1"/>
        </w:tc>
        <w:tc>
          <w:tcPr>
            <w:tcW w:w="681" w:type="dxa"/>
          </w:tcPr>
          <w:p w14:paraId="6F3C103C" w14:textId="77777777" w:rsidR="00767522" w:rsidRDefault="00767522" w:rsidP="001D20F1"/>
        </w:tc>
        <w:tc>
          <w:tcPr>
            <w:tcW w:w="556" w:type="dxa"/>
          </w:tcPr>
          <w:p w14:paraId="6E47CADA" w14:textId="77777777" w:rsidR="00767522" w:rsidRDefault="00767522" w:rsidP="001D20F1"/>
        </w:tc>
        <w:tc>
          <w:tcPr>
            <w:tcW w:w="681" w:type="dxa"/>
          </w:tcPr>
          <w:p w14:paraId="533DED2D" w14:textId="77777777" w:rsidR="00767522" w:rsidRDefault="00767522" w:rsidP="001D20F1"/>
        </w:tc>
        <w:tc>
          <w:tcPr>
            <w:tcW w:w="507" w:type="dxa"/>
          </w:tcPr>
          <w:p w14:paraId="09C0CB6A" w14:textId="77777777" w:rsidR="00767522" w:rsidRDefault="00767522" w:rsidP="001D20F1"/>
        </w:tc>
        <w:tc>
          <w:tcPr>
            <w:tcW w:w="681" w:type="dxa"/>
          </w:tcPr>
          <w:p w14:paraId="444862D8" w14:textId="77777777" w:rsidR="00767522" w:rsidRDefault="00767522" w:rsidP="001D20F1"/>
        </w:tc>
        <w:tc>
          <w:tcPr>
            <w:tcW w:w="556" w:type="dxa"/>
          </w:tcPr>
          <w:p w14:paraId="2804E14C" w14:textId="77777777" w:rsidR="00767522" w:rsidRDefault="00767522" w:rsidP="001D20F1"/>
        </w:tc>
        <w:tc>
          <w:tcPr>
            <w:tcW w:w="681" w:type="dxa"/>
          </w:tcPr>
          <w:p w14:paraId="5E43D881" w14:textId="77777777" w:rsidR="00767522" w:rsidRDefault="00767522" w:rsidP="001D20F1"/>
        </w:tc>
        <w:tc>
          <w:tcPr>
            <w:tcW w:w="507" w:type="dxa"/>
          </w:tcPr>
          <w:p w14:paraId="6BD5BA08" w14:textId="77777777" w:rsidR="00767522" w:rsidRDefault="00767522" w:rsidP="001D20F1"/>
        </w:tc>
        <w:tc>
          <w:tcPr>
            <w:tcW w:w="830" w:type="dxa"/>
          </w:tcPr>
          <w:p w14:paraId="014EB7B3" w14:textId="77777777" w:rsidR="00767522" w:rsidRDefault="00767522" w:rsidP="001D20F1"/>
        </w:tc>
      </w:tr>
      <w:tr w:rsidR="00767522" w14:paraId="0E3E0FA8" w14:textId="77777777" w:rsidTr="001D20F1">
        <w:trPr>
          <w:trHeight w:val="291"/>
        </w:trPr>
        <w:tc>
          <w:tcPr>
            <w:tcW w:w="693" w:type="dxa"/>
          </w:tcPr>
          <w:p w14:paraId="04DAF16F" w14:textId="77777777" w:rsidR="00767522" w:rsidRDefault="00767522" w:rsidP="001D20F1"/>
        </w:tc>
        <w:tc>
          <w:tcPr>
            <w:tcW w:w="1118" w:type="dxa"/>
          </w:tcPr>
          <w:p w14:paraId="5E6CEC50" w14:textId="77777777" w:rsidR="00767522" w:rsidRDefault="00767522" w:rsidP="001D20F1"/>
        </w:tc>
        <w:tc>
          <w:tcPr>
            <w:tcW w:w="505" w:type="dxa"/>
          </w:tcPr>
          <w:p w14:paraId="13B2B3B9" w14:textId="77777777" w:rsidR="00767522" w:rsidRDefault="00767522" w:rsidP="001D20F1"/>
        </w:tc>
        <w:tc>
          <w:tcPr>
            <w:tcW w:w="681" w:type="dxa"/>
          </w:tcPr>
          <w:p w14:paraId="49A580F2" w14:textId="77777777" w:rsidR="00767522" w:rsidRDefault="00767522" w:rsidP="001D20F1"/>
        </w:tc>
        <w:tc>
          <w:tcPr>
            <w:tcW w:w="556" w:type="dxa"/>
          </w:tcPr>
          <w:p w14:paraId="6D509B5A" w14:textId="77777777" w:rsidR="00767522" w:rsidRDefault="00767522" w:rsidP="001D20F1"/>
        </w:tc>
        <w:tc>
          <w:tcPr>
            <w:tcW w:w="681" w:type="dxa"/>
          </w:tcPr>
          <w:p w14:paraId="4864CAEC" w14:textId="77777777" w:rsidR="00767522" w:rsidRDefault="00767522" w:rsidP="001D20F1"/>
        </w:tc>
        <w:tc>
          <w:tcPr>
            <w:tcW w:w="507" w:type="dxa"/>
          </w:tcPr>
          <w:p w14:paraId="5DC9AA0E" w14:textId="77777777" w:rsidR="00767522" w:rsidRDefault="00767522" w:rsidP="001D20F1"/>
        </w:tc>
        <w:tc>
          <w:tcPr>
            <w:tcW w:w="681" w:type="dxa"/>
          </w:tcPr>
          <w:p w14:paraId="1C8DD1A0" w14:textId="77777777" w:rsidR="00767522" w:rsidRDefault="00767522" w:rsidP="001D20F1"/>
        </w:tc>
        <w:tc>
          <w:tcPr>
            <w:tcW w:w="556" w:type="dxa"/>
          </w:tcPr>
          <w:p w14:paraId="07AFA83E" w14:textId="77777777" w:rsidR="00767522" w:rsidRDefault="00767522" w:rsidP="001D20F1"/>
        </w:tc>
        <w:tc>
          <w:tcPr>
            <w:tcW w:w="681" w:type="dxa"/>
          </w:tcPr>
          <w:p w14:paraId="78D60014" w14:textId="77777777" w:rsidR="00767522" w:rsidRDefault="00767522" w:rsidP="001D20F1"/>
        </w:tc>
        <w:tc>
          <w:tcPr>
            <w:tcW w:w="507" w:type="dxa"/>
          </w:tcPr>
          <w:p w14:paraId="44CDE9E3" w14:textId="77777777" w:rsidR="00767522" w:rsidRDefault="00767522" w:rsidP="001D20F1"/>
        </w:tc>
        <w:tc>
          <w:tcPr>
            <w:tcW w:w="681" w:type="dxa"/>
          </w:tcPr>
          <w:p w14:paraId="2A929597" w14:textId="77777777" w:rsidR="00767522" w:rsidRDefault="00767522" w:rsidP="001D20F1"/>
        </w:tc>
        <w:tc>
          <w:tcPr>
            <w:tcW w:w="556" w:type="dxa"/>
          </w:tcPr>
          <w:p w14:paraId="54817974" w14:textId="77777777" w:rsidR="00767522" w:rsidRDefault="00767522" w:rsidP="001D20F1"/>
        </w:tc>
        <w:tc>
          <w:tcPr>
            <w:tcW w:w="681" w:type="dxa"/>
          </w:tcPr>
          <w:p w14:paraId="061D2871" w14:textId="77777777" w:rsidR="00767522" w:rsidRDefault="00767522" w:rsidP="001D20F1"/>
        </w:tc>
        <w:tc>
          <w:tcPr>
            <w:tcW w:w="507" w:type="dxa"/>
          </w:tcPr>
          <w:p w14:paraId="27A52D9A" w14:textId="77777777" w:rsidR="00767522" w:rsidRDefault="00767522" w:rsidP="001D20F1"/>
        </w:tc>
        <w:tc>
          <w:tcPr>
            <w:tcW w:w="681" w:type="dxa"/>
          </w:tcPr>
          <w:p w14:paraId="06D3296B" w14:textId="77777777" w:rsidR="00767522" w:rsidRDefault="00767522" w:rsidP="001D20F1"/>
        </w:tc>
        <w:tc>
          <w:tcPr>
            <w:tcW w:w="556" w:type="dxa"/>
          </w:tcPr>
          <w:p w14:paraId="6DE89162" w14:textId="77777777" w:rsidR="00767522" w:rsidRDefault="00767522" w:rsidP="001D20F1"/>
        </w:tc>
        <w:tc>
          <w:tcPr>
            <w:tcW w:w="681" w:type="dxa"/>
          </w:tcPr>
          <w:p w14:paraId="0E1E608E" w14:textId="77777777" w:rsidR="00767522" w:rsidRDefault="00767522" w:rsidP="001D20F1"/>
        </w:tc>
        <w:tc>
          <w:tcPr>
            <w:tcW w:w="507" w:type="dxa"/>
          </w:tcPr>
          <w:p w14:paraId="3E6AD61E" w14:textId="77777777" w:rsidR="00767522" w:rsidRDefault="00767522" w:rsidP="001D20F1"/>
        </w:tc>
        <w:tc>
          <w:tcPr>
            <w:tcW w:w="830" w:type="dxa"/>
          </w:tcPr>
          <w:p w14:paraId="23A50F06" w14:textId="77777777" w:rsidR="00767522" w:rsidRDefault="00767522" w:rsidP="001D20F1"/>
        </w:tc>
      </w:tr>
      <w:tr w:rsidR="00767522" w14:paraId="4DE77640" w14:textId="77777777" w:rsidTr="001D20F1">
        <w:trPr>
          <w:trHeight w:val="291"/>
        </w:trPr>
        <w:tc>
          <w:tcPr>
            <w:tcW w:w="693" w:type="dxa"/>
          </w:tcPr>
          <w:p w14:paraId="7DEB5587" w14:textId="77777777" w:rsidR="00767522" w:rsidRDefault="00767522" w:rsidP="001D20F1"/>
        </w:tc>
        <w:tc>
          <w:tcPr>
            <w:tcW w:w="1118" w:type="dxa"/>
          </w:tcPr>
          <w:p w14:paraId="483D1068" w14:textId="77777777" w:rsidR="00767522" w:rsidRDefault="00767522" w:rsidP="001D20F1"/>
        </w:tc>
        <w:tc>
          <w:tcPr>
            <w:tcW w:w="505" w:type="dxa"/>
          </w:tcPr>
          <w:p w14:paraId="69AB4311" w14:textId="77777777" w:rsidR="00767522" w:rsidRDefault="00767522" w:rsidP="001D20F1"/>
        </w:tc>
        <w:tc>
          <w:tcPr>
            <w:tcW w:w="681" w:type="dxa"/>
          </w:tcPr>
          <w:p w14:paraId="6A38C27B" w14:textId="77777777" w:rsidR="00767522" w:rsidRDefault="00767522" w:rsidP="001D20F1"/>
        </w:tc>
        <w:tc>
          <w:tcPr>
            <w:tcW w:w="556" w:type="dxa"/>
          </w:tcPr>
          <w:p w14:paraId="1E89EAB0" w14:textId="77777777" w:rsidR="00767522" w:rsidRDefault="00767522" w:rsidP="001D20F1"/>
        </w:tc>
        <w:tc>
          <w:tcPr>
            <w:tcW w:w="681" w:type="dxa"/>
          </w:tcPr>
          <w:p w14:paraId="2BFD1B09" w14:textId="77777777" w:rsidR="00767522" w:rsidRDefault="00767522" w:rsidP="001D20F1"/>
        </w:tc>
        <w:tc>
          <w:tcPr>
            <w:tcW w:w="507" w:type="dxa"/>
          </w:tcPr>
          <w:p w14:paraId="2802EB7B" w14:textId="77777777" w:rsidR="00767522" w:rsidRDefault="00767522" w:rsidP="001D20F1"/>
        </w:tc>
        <w:tc>
          <w:tcPr>
            <w:tcW w:w="681" w:type="dxa"/>
          </w:tcPr>
          <w:p w14:paraId="1310A4E7" w14:textId="77777777" w:rsidR="00767522" w:rsidRDefault="00767522" w:rsidP="001D20F1"/>
        </w:tc>
        <w:tc>
          <w:tcPr>
            <w:tcW w:w="556" w:type="dxa"/>
          </w:tcPr>
          <w:p w14:paraId="0092F5E2" w14:textId="77777777" w:rsidR="00767522" w:rsidRDefault="00767522" w:rsidP="001D20F1"/>
        </w:tc>
        <w:tc>
          <w:tcPr>
            <w:tcW w:w="681" w:type="dxa"/>
          </w:tcPr>
          <w:p w14:paraId="20EF88EA" w14:textId="77777777" w:rsidR="00767522" w:rsidRDefault="00767522" w:rsidP="001D20F1"/>
        </w:tc>
        <w:tc>
          <w:tcPr>
            <w:tcW w:w="507" w:type="dxa"/>
          </w:tcPr>
          <w:p w14:paraId="20643A20" w14:textId="77777777" w:rsidR="00767522" w:rsidRDefault="00767522" w:rsidP="001D20F1"/>
        </w:tc>
        <w:tc>
          <w:tcPr>
            <w:tcW w:w="681" w:type="dxa"/>
          </w:tcPr>
          <w:p w14:paraId="401696AF" w14:textId="77777777" w:rsidR="00767522" w:rsidRDefault="00767522" w:rsidP="001D20F1"/>
        </w:tc>
        <w:tc>
          <w:tcPr>
            <w:tcW w:w="556" w:type="dxa"/>
          </w:tcPr>
          <w:p w14:paraId="3D9F8A7C" w14:textId="77777777" w:rsidR="00767522" w:rsidRDefault="00767522" w:rsidP="001D20F1"/>
        </w:tc>
        <w:tc>
          <w:tcPr>
            <w:tcW w:w="681" w:type="dxa"/>
          </w:tcPr>
          <w:p w14:paraId="2C907D2E" w14:textId="77777777" w:rsidR="00767522" w:rsidRDefault="00767522" w:rsidP="001D20F1"/>
        </w:tc>
        <w:tc>
          <w:tcPr>
            <w:tcW w:w="507" w:type="dxa"/>
          </w:tcPr>
          <w:p w14:paraId="3E1F2826" w14:textId="77777777" w:rsidR="00767522" w:rsidRDefault="00767522" w:rsidP="001D20F1"/>
        </w:tc>
        <w:tc>
          <w:tcPr>
            <w:tcW w:w="681" w:type="dxa"/>
          </w:tcPr>
          <w:p w14:paraId="4C541CDC" w14:textId="77777777" w:rsidR="00767522" w:rsidRDefault="00767522" w:rsidP="001D20F1"/>
        </w:tc>
        <w:tc>
          <w:tcPr>
            <w:tcW w:w="556" w:type="dxa"/>
          </w:tcPr>
          <w:p w14:paraId="51E402B5" w14:textId="77777777" w:rsidR="00767522" w:rsidRDefault="00767522" w:rsidP="001D20F1"/>
        </w:tc>
        <w:tc>
          <w:tcPr>
            <w:tcW w:w="681" w:type="dxa"/>
          </w:tcPr>
          <w:p w14:paraId="3348AAFA" w14:textId="77777777" w:rsidR="00767522" w:rsidRDefault="00767522" w:rsidP="001D20F1"/>
        </w:tc>
        <w:tc>
          <w:tcPr>
            <w:tcW w:w="507" w:type="dxa"/>
          </w:tcPr>
          <w:p w14:paraId="05D40EC4" w14:textId="77777777" w:rsidR="00767522" w:rsidRDefault="00767522" w:rsidP="001D20F1"/>
        </w:tc>
        <w:tc>
          <w:tcPr>
            <w:tcW w:w="830" w:type="dxa"/>
          </w:tcPr>
          <w:p w14:paraId="334735CB" w14:textId="77777777" w:rsidR="00767522" w:rsidRDefault="00767522" w:rsidP="001D20F1"/>
        </w:tc>
      </w:tr>
      <w:tr w:rsidR="00767522" w14:paraId="08B8FB1C" w14:textId="77777777" w:rsidTr="001D20F1">
        <w:trPr>
          <w:trHeight w:val="291"/>
        </w:trPr>
        <w:tc>
          <w:tcPr>
            <w:tcW w:w="693" w:type="dxa"/>
          </w:tcPr>
          <w:p w14:paraId="43B0565B" w14:textId="77777777" w:rsidR="00767522" w:rsidRDefault="00767522" w:rsidP="001D20F1"/>
        </w:tc>
        <w:tc>
          <w:tcPr>
            <w:tcW w:w="1118" w:type="dxa"/>
          </w:tcPr>
          <w:p w14:paraId="5EEDCA7B" w14:textId="77777777" w:rsidR="00767522" w:rsidRDefault="00767522" w:rsidP="001D20F1"/>
        </w:tc>
        <w:tc>
          <w:tcPr>
            <w:tcW w:w="505" w:type="dxa"/>
          </w:tcPr>
          <w:p w14:paraId="637DC053" w14:textId="77777777" w:rsidR="00767522" w:rsidRDefault="00767522" w:rsidP="001D20F1"/>
        </w:tc>
        <w:tc>
          <w:tcPr>
            <w:tcW w:w="681" w:type="dxa"/>
          </w:tcPr>
          <w:p w14:paraId="6A4822B7" w14:textId="77777777" w:rsidR="00767522" w:rsidRDefault="00767522" w:rsidP="001D20F1"/>
        </w:tc>
        <w:tc>
          <w:tcPr>
            <w:tcW w:w="556" w:type="dxa"/>
          </w:tcPr>
          <w:p w14:paraId="6C68BC44" w14:textId="77777777" w:rsidR="00767522" w:rsidRDefault="00767522" w:rsidP="001D20F1"/>
        </w:tc>
        <w:tc>
          <w:tcPr>
            <w:tcW w:w="681" w:type="dxa"/>
          </w:tcPr>
          <w:p w14:paraId="090B6B3A" w14:textId="77777777" w:rsidR="00767522" w:rsidRDefault="00767522" w:rsidP="001D20F1"/>
        </w:tc>
        <w:tc>
          <w:tcPr>
            <w:tcW w:w="507" w:type="dxa"/>
          </w:tcPr>
          <w:p w14:paraId="161D408D" w14:textId="77777777" w:rsidR="00767522" w:rsidRDefault="00767522" w:rsidP="001D20F1"/>
        </w:tc>
        <w:tc>
          <w:tcPr>
            <w:tcW w:w="681" w:type="dxa"/>
          </w:tcPr>
          <w:p w14:paraId="7B4228B3" w14:textId="77777777" w:rsidR="00767522" w:rsidRDefault="00767522" w:rsidP="001D20F1"/>
        </w:tc>
        <w:tc>
          <w:tcPr>
            <w:tcW w:w="556" w:type="dxa"/>
          </w:tcPr>
          <w:p w14:paraId="3420662C" w14:textId="77777777" w:rsidR="00767522" w:rsidRDefault="00767522" w:rsidP="001D20F1"/>
        </w:tc>
        <w:tc>
          <w:tcPr>
            <w:tcW w:w="681" w:type="dxa"/>
          </w:tcPr>
          <w:p w14:paraId="59FC654C" w14:textId="77777777" w:rsidR="00767522" w:rsidRDefault="00767522" w:rsidP="001D20F1"/>
        </w:tc>
        <w:tc>
          <w:tcPr>
            <w:tcW w:w="507" w:type="dxa"/>
          </w:tcPr>
          <w:p w14:paraId="42C7011B" w14:textId="77777777" w:rsidR="00767522" w:rsidRDefault="00767522" w:rsidP="001D20F1"/>
        </w:tc>
        <w:tc>
          <w:tcPr>
            <w:tcW w:w="681" w:type="dxa"/>
          </w:tcPr>
          <w:p w14:paraId="6782433F" w14:textId="77777777" w:rsidR="00767522" w:rsidRDefault="00767522" w:rsidP="001D20F1"/>
        </w:tc>
        <w:tc>
          <w:tcPr>
            <w:tcW w:w="556" w:type="dxa"/>
          </w:tcPr>
          <w:p w14:paraId="0B5AAAF2" w14:textId="77777777" w:rsidR="00767522" w:rsidRDefault="00767522" w:rsidP="001D20F1"/>
        </w:tc>
        <w:tc>
          <w:tcPr>
            <w:tcW w:w="681" w:type="dxa"/>
          </w:tcPr>
          <w:p w14:paraId="305CBE56" w14:textId="77777777" w:rsidR="00767522" w:rsidRDefault="00767522" w:rsidP="001D20F1"/>
        </w:tc>
        <w:tc>
          <w:tcPr>
            <w:tcW w:w="507" w:type="dxa"/>
          </w:tcPr>
          <w:p w14:paraId="70FEBA76" w14:textId="77777777" w:rsidR="00767522" w:rsidRDefault="00767522" w:rsidP="001D20F1"/>
        </w:tc>
        <w:tc>
          <w:tcPr>
            <w:tcW w:w="681" w:type="dxa"/>
          </w:tcPr>
          <w:p w14:paraId="77443D2C" w14:textId="77777777" w:rsidR="00767522" w:rsidRDefault="00767522" w:rsidP="001D20F1"/>
        </w:tc>
        <w:tc>
          <w:tcPr>
            <w:tcW w:w="556" w:type="dxa"/>
          </w:tcPr>
          <w:p w14:paraId="0FEBA804" w14:textId="77777777" w:rsidR="00767522" w:rsidRDefault="00767522" w:rsidP="001D20F1"/>
        </w:tc>
        <w:tc>
          <w:tcPr>
            <w:tcW w:w="681" w:type="dxa"/>
          </w:tcPr>
          <w:p w14:paraId="5E994BA3" w14:textId="77777777" w:rsidR="00767522" w:rsidRDefault="00767522" w:rsidP="001D20F1"/>
        </w:tc>
        <w:tc>
          <w:tcPr>
            <w:tcW w:w="507" w:type="dxa"/>
          </w:tcPr>
          <w:p w14:paraId="39F7902B" w14:textId="77777777" w:rsidR="00767522" w:rsidRDefault="00767522" w:rsidP="001D20F1"/>
        </w:tc>
        <w:tc>
          <w:tcPr>
            <w:tcW w:w="830" w:type="dxa"/>
          </w:tcPr>
          <w:p w14:paraId="6962A74C" w14:textId="77777777" w:rsidR="00767522" w:rsidRDefault="00767522" w:rsidP="001D20F1"/>
        </w:tc>
      </w:tr>
      <w:tr w:rsidR="00767522" w14:paraId="751E7192" w14:textId="77777777" w:rsidTr="001D20F1">
        <w:trPr>
          <w:trHeight w:val="291"/>
        </w:trPr>
        <w:tc>
          <w:tcPr>
            <w:tcW w:w="693" w:type="dxa"/>
          </w:tcPr>
          <w:p w14:paraId="3B86153F" w14:textId="77777777" w:rsidR="00767522" w:rsidRDefault="00767522" w:rsidP="001D20F1"/>
        </w:tc>
        <w:tc>
          <w:tcPr>
            <w:tcW w:w="1118" w:type="dxa"/>
          </w:tcPr>
          <w:p w14:paraId="21E9F4F2" w14:textId="77777777" w:rsidR="00767522" w:rsidRDefault="00767522" w:rsidP="001D20F1"/>
        </w:tc>
        <w:tc>
          <w:tcPr>
            <w:tcW w:w="505" w:type="dxa"/>
          </w:tcPr>
          <w:p w14:paraId="2766A056" w14:textId="77777777" w:rsidR="00767522" w:rsidRDefault="00767522" w:rsidP="001D20F1"/>
        </w:tc>
        <w:tc>
          <w:tcPr>
            <w:tcW w:w="681" w:type="dxa"/>
          </w:tcPr>
          <w:p w14:paraId="2721D477" w14:textId="77777777" w:rsidR="00767522" w:rsidRDefault="00767522" w:rsidP="001D20F1"/>
        </w:tc>
        <w:tc>
          <w:tcPr>
            <w:tcW w:w="556" w:type="dxa"/>
          </w:tcPr>
          <w:p w14:paraId="57E0AF2C" w14:textId="77777777" w:rsidR="00767522" w:rsidRDefault="00767522" w:rsidP="001D20F1"/>
        </w:tc>
        <w:tc>
          <w:tcPr>
            <w:tcW w:w="681" w:type="dxa"/>
          </w:tcPr>
          <w:p w14:paraId="61AD11EF" w14:textId="77777777" w:rsidR="00767522" w:rsidRDefault="00767522" w:rsidP="001D20F1"/>
        </w:tc>
        <w:tc>
          <w:tcPr>
            <w:tcW w:w="507" w:type="dxa"/>
          </w:tcPr>
          <w:p w14:paraId="4795EDB1" w14:textId="77777777" w:rsidR="00767522" w:rsidRDefault="00767522" w:rsidP="001D20F1"/>
        </w:tc>
        <w:tc>
          <w:tcPr>
            <w:tcW w:w="681" w:type="dxa"/>
          </w:tcPr>
          <w:p w14:paraId="5DCC8068" w14:textId="77777777" w:rsidR="00767522" w:rsidRDefault="00767522" w:rsidP="001D20F1"/>
        </w:tc>
        <w:tc>
          <w:tcPr>
            <w:tcW w:w="556" w:type="dxa"/>
          </w:tcPr>
          <w:p w14:paraId="0966FF36" w14:textId="77777777" w:rsidR="00767522" w:rsidRDefault="00767522" w:rsidP="001D20F1"/>
        </w:tc>
        <w:tc>
          <w:tcPr>
            <w:tcW w:w="681" w:type="dxa"/>
          </w:tcPr>
          <w:p w14:paraId="4F595D88" w14:textId="77777777" w:rsidR="00767522" w:rsidRDefault="00767522" w:rsidP="001D20F1"/>
        </w:tc>
        <w:tc>
          <w:tcPr>
            <w:tcW w:w="507" w:type="dxa"/>
          </w:tcPr>
          <w:p w14:paraId="32661CF9" w14:textId="77777777" w:rsidR="00767522" w:rsidRDefault="00767522" w:rsidP="001D20F1"/>
        </w:tc>
        <w:tc>
          <w:tcPr>
            <w:tcW w:w="681" w:type="dxa"/>
          </w:tcPr>
          <w:p w14:paraId="12724BE2" w14:textId="77777777" w:rsidR="00767522" w:rsidRDefault="00767522" w:rsidP="001D20F1"/>
        </w:tc>
        <w:tc>
          <w:tcPr>
            <w:tcW w:w="556" w:type="dxa"/>
          </w:tcPr>
          <w:p w14:paraId="45D5E542" w14:textId="77777777" w:rsidR="00767522" w:rsidRDefault="00767522" w:rsidP="001D20F1"/>
        </w:tc>
        <w:tc>
          <w:tcPr>
            <w:tcW w:w="681" w:type="dxa"/>
          </w:tcPr>
          <w:p w14:paraId="39C8EBBF" w14:textId="77777777" w:rsidR="00767522" w:rsidRDefault="00767522" w:rsidP="001D20F1"/>
        </w:tc>
        <w:tc>
          <w:tcPr>
            <w:tcW w:w="507" w:type="dxa"/>
          </w:tcPr>
          <w:p w14:paraId="6C08BEE6" w14:textId="77777777" w:rsidR="00767522" w:rsidRDefault="00767522" w:rsidP="001D20F1"/>
        </w:tc>
        <w:tc>
          <w:tcPr>
            <w:tcW w:w="681" w:type="dxa"/>
          </w:tcPr>
          <w:p w14:paraId="26906675" w14:textId="77777777" w:rsidR="00767522" w:rsidRDefault="00767522" w:rsidP="001D20F1"/>
        </w:tc>
        <w:tc>
          <w:tcPr>
            <w:tcW w:w="556" w:type="dxa"/>
          </w:tcPr>
          <w:p w14:paraId="0CB7555F" w14:textId="77777777" w:rsidR="00767522" w:rsidRDefault="00767522" w:rsidP="001D20F1"/>
        </w:tc>
        <w:tc>
          <w:tcPr>
            <w:tcW w:w="681" w:type="dxa"/>
          </w:tcPr>
          <w:p w14:paraId="7052E032" w14:textId="77777777" w:rsidR="00767522" w:rsidRDefault="00767522" w:rsidP="001D20F1"/>
        </w:tc>
        <w:tc>
          <w:tcPr>
            <w:tcW w:w="507" w:type="dxa"/>
          </w:tcPr>
          <w:p w14:paraId="366FD154" w14:textId="77777777" w:rsidR="00767522" w:rsidRDefault="00767522" w:rsidP="001D20F1"/>
        </w:tc>
        <w:tc>
          <w:tcPr>
            <w:tcW w:w="830" w:type="dxa"/>
          </w:tcPr>
          <w:p w14:paraId="7ABE6465" w14:textId="77777777" w:rsidR="00767522" w:rsidRDefault="00767522" w:rsidP="001D20F1"/>
        </w:tc>
      </w:tr>
      <w:tr w:rsidR="00767522" w14:paraId="2DF813F7" w14:textId="77777777" w:rsidTr="001D20F1">
        <w:trPr>
          <w:trHeight w:val="291"/>
        </w:trPr>
        <w:tc>
          <w:tcPr>
            <w:tcW w:w="693" w:type="dxa"/>
          </w:tcPr>
          <w:p w14:paraId="2BF7EA0C" w14:textId="77777777" w:rsidR="00767522" w:rsidRDefault="00767522" w:rsidP="001D20F1"/>
        </w:tc>
        <w:tc>
          <w:tcPr>
            <w:tcW w:w="1118" w:type="dxa"/>
          </w:tcPr>
          <w:p w14:paraId="60DA9983" w14:textId="77777777" w:rsidR="00767522" w:rsidRDefault="00767522" w:rsidP="001D20F1"/>
        </w:tc>
        <w:tc>
          <w:tcPr>
            <w:tcW w:w="505" w:type="dxa"/>
          </w:tcPr>
          <w:p w14:paraId="3D40178C" w14:textId="77777777" w:rsidR="00767522" w:rsidRDefault="00767522" w:rsidP="001D20F1"/>
        </w:tc>
        <w:tc>
          <w:tcPr>
            <w:tcW w:w="681" w:type="dxa"/>
          </w:tcPr>
          <w:p w14:paraId="5ED43158" w14:textId="77777777" w:rsidR="00767522" w:rsidRDefault="00767522" w:rsidP="001D20F1"/>
        </w:tc>
        <w:tc>
          <w:tcPr>
            <w:tcW w:w="556" w:type="dxa"/>
          </w:tcPr>
          <w:p w14:paraId="0D75F4DC" w14:textId="77777777" w:rsidR="00767522" w:rsidRDefault="00767522" w:rsidP="001D20F1"/>
        </w:tc>
        <w:tc>
          <w:tcPr>
            <w:tcW w:w="681" w:type="dxa"/>
          </w:tcPr>
          <w:p w14:paraId="013F4104" w14:textId="77777777" w:rsidR="00767522" w:rsidRDefault="00767522" w:rsidP="001D20F1"/>
        </w:tc>
        <w:tc>
          <w:tcPr>
            <w:tcW w:w="507" w:type="dxa"/>
          </w:tcPr>
          <w:p w14:paraId="72ADE68E" w14:textId="77777777" w:rsidR="00767522" w:rsidRDefault="00767522" w:rsidP="001D20F1"/>
        </w:tc>
        <w:tc>
          <w:tcPr>
            <w:tcW w:w="681" w:type="dxa"/>
          </w:tcPr>
          <w:p w14:paraId="1472C6F5" w14:textId="77777777" w:rsidR="00767522" w:rsidRDefault="00767522" w:rsidP="001D20F1"/>
        </w:tc>
        <w:tc>
          <w:tcPr>
            <w:tcW w:w="556" w:type="dxa"/>
          </w:tcPr>
          <w:p w14:paraId="12475D47" w14:textId="77777777" w:rsidR="00767522" w:rsidRDefault="00767522" w:rsidP="001D20F1"/>
        </w:tc>
        <w:tc>
          <w:tcPr>
            <w:tcW w:w="681" w:type="dxa"/>
          </w:tcPr>
          <w:p w14:paraId="56D23014" w14:textId="77777777" w:rsidR="00767522" w:rsidRDefault="00767522" w:rsidP="001D20F1"/>
        </w:tc>
        <w:tc>
          <w:tcPr>
            <w:tcW w:w="507" w:type="dxa"/>
          </w:tcPr>
          <w:p w14:paraId="588B4D73" w14:textId="77777777" w:rsidR="00767522" w:rsidRDefault="00767522" w:rsidP="001D20F1"/>
        </w:tc>
        <w:tc>
          <w:tcPr>
            <w:tcW w:w="681" w:type="dxa"/>
          </w:tcPr>
          <w:p w14:paraId="73271AFA" w14:textId="77777777" w:rsidR="00767522" w:rsidRDefault="00767522" w:rsidP="001D20F1"/>
        </w:tc>
        <w:tc>
          <w:tcPr>
            <w:tcW w:w="556" w:type="dxa"/>
          </w:tcPr>
          <w:p w14:paraId="3E42DFBB" w14:textId="77777777" w:rsidR="00767522" w:rsidRDefault="00767522" w:rsidP="001D20F1"/>
        </w:tc>
        <w:tc>
          <w:tcPr>
            <w:tcW w:w="681" w:type="dxa"/>
          </w:tcPr>
          <w:p w14:paraId="268DECF7" w14:textId="77777777" w:rsidR="00767522" w:rsidRDefault="00767522" w:rsidP="001D20F1"/>
        </w:tc>
        <w:tc>
          <w:tcPr>
            <w:tcW w:w="507" w:type="dxa"/>
          </w:tcPr>
          <w:p w14:paraId="2DC88604" w14:textId="77777777" w:rsidR="00767522" w:rsidRDefault="00767522" w:rsidP="001D20F1"/>
        </w:tc>
        <w:tc>
          <w:tcPr>
            <w:tcW w:w="681" w:type="dxa"/>
          </w:tcPr>
          <w:p w14:paraId="00CA0978" w14:textId="77777777" w:rsidR="00767522" w:rsidRDefault="00767522" w:rsidP="001D20F1"/>
        </w:tc>
        <w:tc>
          <w:tcPr>
            <w:tcW w:w="556" w:type="dxa"/>
          </w:tcPr>
          <w:p w14:paraId="61D9F50B" w14:textId="77777777" w:rsidR="00767522" w:rsidRDefault="00767522" w:rsidP="001D20F1"/>
        </w:tc>
        <w:tc>
          <w:tcPr>
            <w:tcW w:w="681" w:type="dxa"/>
          </w:tcPr>
          <w:p w14:paraId="019A8689" w14:textId="77777777" w:rsidR="00767522" w:rsidRDefault="00767522" w:rsidP="001D20F1"/>
        </w:tc>
        <w:tc>
          <w:tcPr>
            <w:tcW w:w="507" w:type="dxa"/>
          </w:tcPr>
          <w:p w14:paraId="2027E50D" w14:textId="77777777" w:rsidR="00767522" w:rsidRDefault="00767522" w:rsidP="001D20F1"/>
        </w:tc>
        <w:tc>
          <w:tcPr>
            <w:tcW w:w="830" w:type="dxa"/>
          </w:tcPr>
          <w:p w14:paraId="358AEECE" w14:textId="77777777" w:rsidR="00767522" w:rsidRDefault="00767522" w:rsidP="001D20F1"/>
        </w:tc>
      </w:tr>
    </w:tbl>
    <w:p w14:paraId="2122B2AA" w14:textId="77777777" w:rsidR="00767522" w:rsidRDefault="00767522" w:rsidP="00767522"/>
    <w:p w14:paraId="4B2CE59F" w14:textId="77777777" w:rsidR="00767522" w:rsidRDefault="00767522" w:rsidP="00767522">
      <w:r>
        <w:t>Total:</w:t>
      </w:r>
    </w:p>
    <w:p w14:paraId="1471D1A4" w14:textId="77777777" w:rsidR="00767522" w:rsidRDefault="00767522" w:rsidP="00767522">
      <w:r>
        <w:t xml:space="preserve">Average (total divided by </w:t>
      </w:r>
      <w:r w:rsidRPr="00AB015F">
        <w:t>number of cows scored</w:t>
      </w:r>
      <w:r>
        <w:t>):</w:t>
      </w:r>
    </w:p>
    <w:p w14:paraId="2CA94340" w14:textId="6D8441FD" w:rsidR="00767522" w:rsidRDefault="00767522" w:rsidP="00767522">
      <w:r>
        <w:t>Change from previous:</w:t>
      </w:r>
    </w:p>
    <w:p w14:paraId="7D99FA66" w14:textId="77777777" w:rsidR="008C538C" w:rsidRDefault="008C538C" w:rsidP="00767522"/>
    <w:p w14:paraId="79655C3D" w14:textId="77777777" w:rsidR="008C538C" w:rsidRDefault="008C538C" w:rsidP="00767522"/>
    <w:p w14:paraId="0507B139" w14:textId="77777777" w:rsidR="008C538C" w:rsidRDefault="008C538C" w:rsidP="00767522"/>
    <w:p w14:paraId="48E179CE" w14:textId="77777777" w:rsidR="008C538C" w:rsidRDefault="008C538C" w:rsidP="00767522"/>
    <w:p w14:paraId="6FE05E8F" w14:textId="1478B3E2" w:rsidR="008C538C" w:rsidRDefault="008C538C" w:rsidP="008C538C">
      <w:pPr>
        <w:pStyle w:val="Heading2"/>
      </w:pPr>
      <w:r w:rsidRPr="008C538C">
        <w:lastRenderedPageBreak/>
        <w:t>At drying off (target 2.5–3.0)</w:t>
      </w:r>
    </w:p>
    <w:p w14:paraId="1669F94A" w14:textId="77777777" w:rsidR="008C538C" w:rsidRDefault="008C538C" w:rsidP="008C538C">
      <w:r>
        <w:t>Date:</w:t>
      </w:r>
    </w:p>
    <w:p w14:paraId="7A8D535C" w14:textId="77777777" w:rsidR="008C538C" w:rsidRDefault="008C538C" w:rsidP="008C538C">
      <w:r>
        <w:t xml:space="preserve">BCS recorded by: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3"/>
        <w:gridCol w:w="1118"/>
        <w:gridCol w:w="505"/>
        <w:gridCol w:w="681"/>
        <w:gridCol w:w="556"/>
        <w:gridCol w:w="681"/>
        <w:gridCol w:w="507"/>
        <w:gridCol w:w="681"/>
        <w:gridCol w:w="556"/>
        <w:gridCol w:w="681"/>
        <w:gridCol w:w="507"/>
        <w:gridCol w:w="681"/>
        <w:gridCol w:w="556"/>
        <w:gridCol w:w="681"/>
        <w:gridCol w:w="507"/>
        <w:gridCol w:w="681"/>
        <w:gridCol w:w="556"/>
        <w:gridCol w:w="681"/>
        <w:gridCol w:w="507"/>
        <w:gridCol w:w="830"/>
      </w:tblGrid>
      <w:tr w:rsidR="008C538C" w14:paraId="05804372" w14:textId="77777777" w:rsidTr="001D20F1">
        <w:trPr>
          <w:trHeight w:val="582"/>
        </w:trPr>
        <w:tc>
          <w:tcPr>
            <w:tcW w:w="693" w:type="dxa"/>
          </w:tcPr>
          <w:p w14:paraId="1AC3FB91" w14:textId="77777777" w:rsidR="008C538C" w:rsidRDefault="008C538C" w:rsidP="001D20F1">
            <w:pPr>
              <w:pStyle w:val="Tableheading"/>
            </w:pPr>
            <w:r>
              <w:t>Cow ID</w:t>
            </w:r>
          </w:p>
        </w:tc>
        <w:tc>
          <w:tcPr>
            <w:tcW w:w="1118" w:type="dxa"/>
          </w:tcPr>
          <w:p w14:paraId="6B96A8FD" w14:textId="77777777" w:rsidR="008C538C" w:rsidRDefault="008C538C" w:rsidP="001D20F1">
            <w:pPr>
              <w:pStyle w:val="Tableheading"/>
            </w:pPr>
            <w:r>
              <w:t>Previous Score</w:t>
            </w:r>
          </w:p>
        </w:tc>
        <w:tc>
          <w:tcPr>
            <w:tcW w:w="505" w:type="dxa"/>
          </w:tcPr>
          <w:p w14:paraId="0DDDDE69" w14:textId="77777777" w:rsidR="008C538C" w:rsidRDefault="008C538C" w:rsidP="001D20F1">
            <w:pPr>
              <w:pStyle w:val="Tableheading"/>
            </w:pPr>
            <w:r>
              <w:t>1</w:t>
            </w:r>
          </w:p>
        </w:tc>
        <w:tc>
          <w:tcPr>
            <w:tcW w:w="681" w:type="dxa"/>
          </w:tcPr>
          <w:p w14:paraId="13AA1639" w14:textId="77777777" w:rsidR="008C538C" w:rsidRDefault="008C538C" w:rsidP="001D20F1">
            <w:pPr>
              <w:pStyle w:val="Tableheading"/>
            </w:pPr>
            <w:r>
              <w:t>1.25</w:t>
            </w:r>
          </w:p>
        </w:tc>
        <w:tc>
          <w:tcPr>
            <w:tcW w:w="556" w:type="dxa"/>
          </w:tcPr>
          <w:p w14:paraId="7F234565" w14:textId="77777777" w:rsidR="008C538C" w:rsidRDefault="008C538C" w:rsidP="001D20F1">
            <w:pPr>
              <w:pStyle w:val="Tableheading"/>
            </w:pPr>
            <w:r>
              <w:t>1.5</w:t>
            </w:r>
          </w:p>
        </w:tc>
        <w:tc>
          <w:tcPr>
            <w:tcW w:w="681" w:type="dxa"/>
          </w:tcPr>
          <w:p w14:paraId="072A38D8" w14:textId="77777777" w:rsidR="008C538C" w:rsidRDefault="008C538C" w:rsidP="001D20F1">
            <w:pPr>
              <w:pStyle w:val="Tableheading"/>
            </w:pPr>
            <w:r>
              <w:t>1.75</w:t>
            </w:r>
          </w:p>
        </w:tc>
        <w:tc>
          <w:tcPr>
            <w:tcW w:w="507" w:type="dxa"/>
          </w:tcPr>
          <w:p w14:paraId="79D36166" w14:textId="77777777" w:rsidR="008C538C" w:rsidRDefault="008C538C" w:rsidP="001D20F1">
            <w:pPr>
              <w:pStyle w:val="Tableheading"/>
            </w:pPr>
            <w:r>
              <w:t>2</w:t>
            </w:r>
          </w:p>
        </w:tc>
        <w:tc>
          <w:tcPr>
            <w:tcW w:w="681" w:type="dxa"/>
          </w:tcPr>
          <w:p w14:paraId="3D4C8954" w14:textId="77777777" w:rsidR="008C538C" w:rsidRDefault="008C538C" w:rsidP="001D20F1">
            <w:pPr>
              <w:pStyle w:val="Tableheading"/>
            </w:pPr>
            <w:r>
              <w:t>2.25</w:t>
            </w:r>
          </w:p>
        </w:tc>
        <w:tc>
          <w:tcPr>
            <w:tcW w:w="556" w:type="dxa"/>
          </w:tcPr>
          <w:p w14:paraId="3C3D3E59" w14:textId="77777777" w:rsidR="008C538C" w:rsidRDefault="008C538C" w:rsidP="001D20F1">
            <w:pPr>
              <w:pStyle w:val="Tableheading"/>
            </w:pPr>
            <w:r>
              <w:t>2.5</w:t>
            </w:r>
          </w:p>
        </w:tc>
        <w:tc>
          <w:tcPr>
            <w:tcW w:w="681" w:type="dxa"/>
          </w:tcPr>
          <w:p w14:paraId="148DA637" w14:textId="77777777" w:rsidR="008C538C" w:rsidRDefault="008C538C" w:rsidP="001D20F1">
            <w:pPr>
              <w:pStyle w:val="Tableheading"/>
            </w:pPr>
            <w:r>
              <w:t>2.75</w:t>
            </w:r>
          </w:p>
        </w:tc>
        <w:tc>
          <w:tcPr>
            <w:tcW w:w="507" w:type="dxa"/>
          </w:tcPr>
          <w:p w14:paraId="192E4335" w14:textId="77777777" w:rsidR="008C538C" w:rsidRDefault="008C538C" w:rsidP="001D20F1">
            <w:pPr>
              <w:pStyle w:val="Tableheading"/>
            </w:pPr>
            <w:r>
              <w:t>3</w:t>
            </w:r>
          </w:p>
        </w:tc>
        <w:tc>
          <w:tcPr>
            <w:tcW w:w="681" w:type="dxa"/>
          </w:tcPr>
          <w:p w14:paraId="1ED4F6B6" w14:textId="77777777" w:rsidR="008C538C" w:rsidRDefault="008C538C" w:rsidP="001D20F1">
            <w:pPr>
              <w:pStyle w:val="Tableheading"/>
            </w:pPr>
            <w:r>
              <w:t>3.25</w:t>
            </w:r>
          </w:p>
        </w:tc>
        <w:tc>
          <w:tcPr>
            <w:tcW w:w="556" w:type="dxa"/>
          </w:tcPr>
          <w:p w14:paraId="6B096F45" w14:textId="77777777" w:rsidR="008C538C" w:rsidRDefault="008C538C" w:rsidP="001D20F1">
            <w:pPr>
              <w:pStyle w:val="Tableheading"/>
            </w:pPr>
            <w:r>
              <w:t>3.5</w:t>
            </w:r>
          </w:p>
        </w:tc>
        <w:tc>
          <w:tcPr>
            <w:tcW w:w="681" w:type="dxa"/>
          </w:tcPr>
          <w:p w14:paraId="63FE8B06" w14:textId="77777777" w:rsidR="008C538C" w:rsidRDefault="008C538C" w:rsidP="001D20F1">
            <w:pPr>
              <w:pStyle w:val="Tableheading"/>
            </w:pPr>
            <w:r>
              <w:t>3.75</w:t>
            </w:r>
          </w:p>
        </w:tc>
        <w:tc>
          <w:tcPr>
            <w:tcW w:w="507" w:type="dxa"/>
          </w:tcPr>
          <w:p w14:paraId="372840D1" w14:textId="77777777" w:rsidR="008C538C" w:rsidRDefault="008C538C" w:rsidP="001D20F1">
            <w:pPr>
              <w:pStyle w:val="Tableheading"/>
            </w:pPr>
            <w:r>
              <w:t>4</w:t>
            </w:r>
          </w:p>
        </w:tc>
        <w:tc>
          <w:tcPr>
            <w:tcW w:w="681" w:type="dxa"/>
          </w:tcPr>
          <w:p w14:paraId="1E4B7163" w14:textId="77777777" w:rsidR="008C538C" w:rsidRDefault="008C538C" w:rsidP="001D20F1">
            <w:pPr>
              <w:pStyle w:val="Tableheading"/>
            </w:pPr>
            <w:r>
              <w:t>4.25</w:t>
            </w:r>
          </w:p>
        </w:tc>
        <w:tc>
          <w:tcPr>
            <w:tcW w:w="556" w:type="dxa"/>
          </w:tcPr>
          <w:p w14:paraId="4F49A62D" w14:textId="77777777" w:rsidR="008C538C" w:rsidRDefault="008C538C" w:rsidP="001D20F1">
            <w:pPr>
              <w:pStyle w:val="Tableheading"/>
            </w:pPr>
            <w:r>
              <w:t>4.5</w:t>
            </w:r>
          </w:p>
        </w:tc>
        <w:tc>
          <w:tcPr>
            <w:tcW w:w="681" w:type="dxa"/>
          </w:tcPr>
          <w:p w14:paraId="5778E390" w14:textId="77777777" w:rsidR="008C538C" w:rsidRDefault="008C538C" w:rsidP="001D20F1">
            <w:pPr>
              <w:pStyle w:val="Tableheading"/>
            </w:pPr>
            <w:r>
              <w:t>4.75</w:t>
            </w:r>
          </w:p>
        </w:tc>
        <w:tc>
          <w:tcPr>
            <w:tcW w:w="507" w:type="dxa"/>
          </w:tcPr>
          <w:p w14:paraId="53BEF5A3" w14:textId="77777777" w:rsidR="008C538C" w:rsidRDefault="008C538C" w:rsidP="001D20F1">
            <w:pPr>
              <w:pStyle w:val="Tableheading"/>
            </w:pPr>
            <w:r>
              <w:t>5</w:t>
            </w:r>
          </w:p>
        </w:tc>
        <w:tc>
          <w:tcPr>
            <w:tcW w:w="830" w:type="dxa"/>
          </w:tcPr>
          <w:p w14:paraId="5FE23E63" w14:textId="77777777" w:rsidR="008C538C" w:rsidRDefault="008C538C" w:rsidP="001D20F1">
            <w:pPr>
              <w:pStyle w:val="Tableheading"/>
            </w:pPr>
            <w:r>
              <w:t>Score</w:t>
            </w:r>
          </w:p>
        </w:tc>
      </w:tr>
      <w:tr w:rsidR="008C538C" w14:paraId="457E6A1E" w14:textId="77777777" w:rsidTr="001D20F1">
        <w:trPr>
          <w:trHeight w:val="291"/>
        </w:trPr>
        <w:tc>
          <w:tcPr>
            <w:tcW w:w="693" w:type="dxa"/>
          </w:tcPr>
          <w:p w14:paraId="24A819F9" w14:textId="77777777" w:rsidR="008C538C" w:rsidRDefault="008C538C" w:rsidP="001D20F1"/>
        </w:tc>
        <w:tc>
          <w:tcPr>
            <w:tcW w:w="1118" w:type="dxa"/>
          </w:tcPr>
          <w:p w14:paraId="5FF929B7" w14:textId="77777777" w:rsidR="008C538C" w:rsidRDefault="008C538C" w:rsidP="001D20F1"/>
        </w:tc>
        <w:tc>
          <w:tcPr>
            <w:tcW w:w="505" w:type="dxa"/>
          </w:tcPr>
          <w:p w14:paraId="74C23D86" w14:textId="77777777" w:rsidR="008C538C" w:rsidRDefault="008C538C" w:rsidP="001D20F1"/>
        </w:tc>
        <w:tc>
          <w:tcPr>
            <w:tcW w:w="681" w:type="dxa"/>
          </w:tcPr>
          <w:p w14:paraId="5ABF3B09" w14:textId="77777777" w:rsidR="008C538C" w:rsidRDefault="008C538C" w:rsidP="001D20F1"/>
        </w:tc>
        <w:tc>
          <w:tcPr>
            <w:tcW w:w="556" w:type="dxa"/>
          </w:tcPr>
          <w:p w14:paraId="75489DC3" w14:textId="77777777" w:rsidR="008C538C" w:rsidRDefault="008C538C" w:rsidP="001D20F1"/>
        </w:tc>
        <w:tc>
          <w:tcPr>
            <w:tcW w:w="681" w:type="dxa"/>
          </w:tcPr>
          <w:p w14:paraId="7DD92557" w14:textId="77777777" w:rsidR="008C538C" w:rsidRDefault="008C538C" w:rsidP="001D20F1"/>
        </w:tc>
        <w:tc>
          <w:tcPr>
            <w:tcW w:w="507" w:type="dxa"/>
          </w:tcPr>
          <w:p w14:paraId="0E7A8334" w14:textId="77777777" w:rsidR="008C538C" w:rsidRDefault="008C538C" w:rsidP="001D20F1"/>
        </w:tc>
        <w:tc>
          <w:tcPr>
            <w:tcW w:w="681" w:type="dxa"/>
          </w:tcPr>
          <w:p w14:paraId="0D081A77" w14:textId="77777777" w:rsidR="008C538C" w:rsidRDefault="008C538C" w:rsidP="001D20F1"/>
        </w:tc>
        <w:tc>
          <w:tcPr>
            <w:tcW w:w="556" w:type="dxa"/>
          </w:tcPr>
          <w:p w14:paraId="0AEC0008" w14:textId="77777777" w:rsidR="008C538C" w:rsidRDefault="008C538C" w:rsidP="001D20F1"/>
        </w:tc>
        <w:tc>
          <w:tcPr>
            <w:tcW w:w="681" w:type="dxa"/>
          </w:tcPr>
          <w:p w14:paraId="1AC9DA3F" w14:textId="77777777" w:rsidR="008C538C" w:rsidRDefault="008C538C" w:rsidP="001D20F1"/>
        </w:tc>
        <w:tc>
          <w:tcPr>
            <w:tcW w:w="507" w:type="dxa"/>
          </w:tcPr>
          <w:p w14:paraId="4CC66439" w14:textId="77777777" w:rsidR="008C538C" w:rsidRDefault="008C538C" w:rsidP="001D20F1"/>
        </w:tc>
        <w:tc>
          <w:tcPr>
            <w:tcW w:w="681" w:type="dxa"/>
          </w:tcPr>
          <w:p w14:paraId="71FFC787" w14:textId="77777777" w:rsidR="008C538C" w:rsidRDefault="008C538C" w:rsidP="001D20F1"/>
        </w:tc>
        <w:tc>
          <w:tcPr>
            <w:tcW w:w="556" w:type="dxa"/>
          </w:tcPr>
          <w:p w14:paraId="7C968AAA" w14:textId="77777777" w:rsidR="008C538C" w:rsidRDefault="008C538C" w:rsidP="001D20F1"/>
        </w:tc>
        <w:tc>
          <w:tcPr>
            <w:tcW w:w="681" w:type="dxa"/>
          </w:tcPr>
          <w:p w14:paraId="36528914" w14:textId="77777777" w:rsidR="008C538C" w:rsidRDefault="008C538C" w:rsidP="001D20F1"/>
        </w:tc>
        <w:tc>
          <w:tcPr>
            <w:tcW w:w="507" w:type="dxa"/>
          </w:tcPr>
          <w:p w14:paraId="17619EB5" w14:textId="77777777" w:rsidR="008C538C" w:rsidRDefault="008C538C" w:rsidP="001D20F1"/>
        </w:tc>
        <w:tc>
          <w:tcPr>
            <w:tcW w:w="681" w:type="dxa"/>
          </w:tcPr>
          <w:p w14:paraId="17124273" w14:textId="77777777" w:rsidR="008C538C" w:rsidRDefault="008C538C" w:rsidP="001D20F1"/>
        </w:tc>
        <w:tc>
          <w:tcPr>
            <w:tcW w:w="556" w:type="dxa"/>
          </w:tcPr>
          <w:p w14:paraId="328BEE33" w14:textId="77777777" w:rsidR="008C538C" w:rsidRDefault="008C538C" w:rsidP="001D20F1"/>
        </w:tc>
        <w:tc>
          <w:tcPr>
            <w:tcW w:w="681" w:type="dxa"/>
          </w:tcPr>
          <w:p w14:paraId="3D3DEBC0" w14:textId="77777777" w:rsidR="008C538C" w:rsidRDefault="008C538C" w:rsidP="001D20F1"/>
        </w:tc>
        <w:tc>
          <w:tcPr>
            <w:tcW w:w="507" w:type="dxa"/>
          </w:tcPr>
          <w:p w14:paraId="0B89FAB2" w14:textId="77777777" w:rsidR="008C538C" w:rsidRDefault="008C538C" w:rsidP="001D20F1"/>
        </w:tc>
        <w:tc>
          <w:tcPr>
            <w:tcW w:w="830" w:type="dxa"/>
          </w:tcPr>
          <w:p w14:paraId="47633F41" w14:textId="77777777" w:rsidR="008C538C" w:rsidRDefault="008C538C" w:rsidP="001D20F1"/>
        </w:tc>
      </w:tr>
      <w:tr w:rsidR="008C538C" w14:paraId="2A10BDE4" w14:textId="77777777" w:rsidTr="001D20F1">
        <w:trPr>
          <w:trHeight w:val="291"/>
        </w:trPr>
        <w:tc>
          <w:tcPr>
            <w:tcW w:w="693" w:type="dxa"/>
          </w:tcPr>
          <w:p w14:paraId="1DB9E202" w14:textId="77777777" w:rsidR="008C538C" w:rsidRDefault="008C538C" w:rsidP="001D20F1"/>
        </w:tc>
        <w:tc>
          <w:tcPr>
            <w:tcW w:w="1118" w:type="dxa"/>
          </w:tcPr>
          <w:p w14:paraId="7F2029C9" w14:textId="77777777" w:rsidR="008C538C" w:rsidRDefault="008C538C" w:rsidP="001D20F1"/>
        </w:tc>
        <w:tc>
          <w:tcPr>
            <w:tcW w:w="505" w:type="dxa"/>
          </w:tcPr>
          <w:p w14:paraId="0FEFF3AA" w14:textId="77777777" w:rsidR="008C538C" w:rsidRDefault="008C538C" w:rsidP="001D20F1"/>
        </w:tc>
        <w:tc>
          <w:tcPr>
            <w:tcW w:w="681" w:type="dxa"/>
          </w:tcPr>
          <w:p w14:paraId="03638D1D" w14:textId="77777777" w:rsidR="008C538C" w:rsidRDefault="008C538C" w:rsidP="001D20F1"/>
        </w:tc>
        <w:tc>
          <w:tcPr>
            <w:tcW w:w="556" w:type="dxa"/>
          </w:tcPr>
          <w:p w14:paraId="1D294889" w14:textId="77777777" w:rsidR="008C538C" w:rsidRDefault="008C538C" w:rsidP="001D20F1"/>
        </w:tc>
        <w:tc>
          <w:tcPr>
            <w:tcW w:w="681" w:type="dxa"/>
          </w:tcPr>
          <w:p w14:paraId="53D06FAF" w14:textId="77777777" w:rsidR="008C538C" w:rsidRDefault="008C538C" w:rsidP="001D20F1"/>
        </w:tc>
        <w:tc>
          <w:tcPr>
            <w:tcW w:w="507" w:type="dxa"/>
          </w:tcPr>
          <w:p w14:paraId="7E596416" w14:textId="77777777" w:rsidR="008C538C" w:rsidRDefault="008C538C" w:rsidP="001D20F1"/>
        </w:tc>
        <w:tc>
          <w:tcPr>
            <w:tcW w:w="681" w:type="dxa"/>
          </w:tcPr>
          <w:p w14:paraId="4661A630" w14:textId="77777777" w:rsidR="008C538C" w:rsidRDefault="008C538C" w:rsidP="001D20F1"/>
        </w:tc>
        <w:tc>
          <w:tcPr>
            <w:tcW w:w="556" w:type="dxa"/>
          </w:tcPr>
          <w:p w14:paraId="2B316591" w14:textId="77777777" w:rsidR="008C538C" w:rsidRDefault="008C538C" w:rsidP="001D20F1"/>
        </w:tc>
        <w:tc>
          <w:tcPr>
            <w:tcW w:w="681" w:type="dxa"/>
          </w:tcPr>
          <w:p w14:paraId="21123542" w14:textId="77777777" w:rsidR="008C538C" w:rsidRDefault="008C538C" w:rsidP="001D20F1"/>
        </w:tc>
        <w:tc>
          <w:tcPr>
            <w:tcW w:w="507" w:type="dxa"/>
          </w:tcPr>
          <w:p w14:paraId="5291E6B0" w14:textId="77777777" w:rsidR="008C538C" w:rsidRDefault="008C538C" w:rsidP="001D20F1"/>
        </w:tc>
        <w:tc>
          <w:tcPr>
            <w:tcW w:w="681" w:type="dxa"/>
          </w:tcPr>
          <w:p w14:paraId="424BD33E" w14:textId="77777777" w:rsidR="008C538C" w:rsidRDefault="008C538C" w:rsidP="001D20F1"/>
        </w:tc>
        <w:tc>
          <w:tcPr>
            <w:tcW w:w="556" w:type="dxa"/>
          </w:tcPr>
          <w:p w14:paraId="71F3BB2D" w14:textId="77777777" w:rsidR="008C538C" w:rsidRDefault="008C538C" w:rsidP="001D20F1"/>
        </w:tc>
        <w:tc>
          <w:tcPr>
            <w:tcW w:w="681" w:type="dxa"/>
          </w:tcPr>
          <w:p w14:paraId="2E609C65" w14:textId="77777777" w:rsidR="008C538C" w:rsidRDefault="008C538C" w:rsidP="001D20F1"/>
        </w:tc>
        <w:tc>
          <w:tcPr>
            <w:tcW w:w="507" w:type="dxa"/>
          </w:tcPr>
          <w:p w14:paraId="4B5C89A9" w14:textId="77777777" w:rsidR="008C538C" w:rsidRDefault="008C538C" w:rsidP="001D20F1"/>
        </w:tc>
        <w:tc>
          <w:tcPr>
            <w:tcW w:w="681" w:type="dxa"/>
          </w:tcPr>
          <w:p w14:paraId="3819F05C" w14:textId="77777777" w:rsidR="008C538C" w:rsidRDefault="008C538C" w:rsidP="001D20F1"/>
        </w:tc>
        <w:tc>
          <w:tcPr>
            <w:tcW w:w="556" w:type="dxa"/>
          </w:tcPr>
          <w:p w14:paraId="5626DCB3" w14:textId="77777777" w:rsidR="008C538C" w:rsidRDefault="008C538C" w:rsidP="001D20F1"/>
        </w:tc>
        <w:tc>
          <w:tcPr>
            <w:tcW w:w="681" w:type="dxa"/>
          </w:tcPr>
          <w:p w14:paraId="2BEDB2B8" w14:textId="77777777" w:rsidR="008C538C" w:rsidRDefault="008C538C" w:rsidP="001D20F1"/>
        </w:tc>
        <w:tc>
          <w:tcPr>
            <w:tcW w:w="507" w:type="dxa"/>
          </w:tcPr>
          <w:p w14:paraId="58EE01B4" w14:textId="77777777" w:rsidR="008C538C" w:rsidRDefault="008C538C" w:rsidP="001D20F1"/>
        </w:tc>
        <w:tc>
          <w:tcPr>
            <w:tcW w:w="830" w:type="dxa"/>
          </w:tcPr>
          <w:p w14:paraId="3DC42D75" w14:textId="77777777" w:rsidR="008C538C" w:rsidRDefault="008C538C" w:rsidP="001D20F1"/>
        </w:tc>
      </w:tr>
      <w:tr w:rsidR="008C538C" w14:paraId="69CE1678" w14:textId="77777777" w:rsidTr="001D20F1">
        <w:trPr>
          <w:trHeight w:val="291"/>
        </w:trPr>
        <w:tc>
          <w:tcPr>
            <w:tcW w:w="693" w:type="dxa"/>
          </w:tcPr>
          <w:p w14:paraId="5F51AC3E" w14:textId="77777777" w:rsidR="008C538C" w:rsidRDefault="008C538C" w:rsidP="001D20F1"/>
        </w:tc>
        <w:tc>
          <w:tcPr>
            <w:tcW w:w="1118" w:type="dxa"/>
          </w:tcPr>
          <w:p w14:paraId="5B49AD40" w14:textId="77777777" w:rsidR="008C538C" w:rsidRDefault="008C538C" w:rsidP="001D20F1"/>
        </w:tc>
        <w:tc>
          <w:tcPr>
            <w:tcW w:w="505" w:type="dxa"/>
          </w:tcPr>
          <w:p w14:paraId="34884B37" w14:textId="77777777" w:rsidR="008C538C" w:rsidRDefault="008C538C" w:rsidP="001D20F1"/>
        </w:tc>
        <w:tc>
          <w:tcPr>
            <w:tcW w:w="681" w:type="dxa"/>
          </w:tcPr>
          <w:p w14:paraId="6BBA4416" w14:textId="77777777" w:rsidR="008C538C" w:rsidRDefault="008C538C" w:rsidP="001D20F1"/>
        </w:tc>
        <w:tc>
          <w:tcPr>
            <w:tcW w:w="556" w:type="dxa"/>
          </w:tcPr>
          <w:p w14:paraId="63D2E84A" w14:textId="77777777" w:rsidR="008C538C" w:rsidRDefault="008C538C" w:rsidP="001D20F1"/>
        </w:tc>
        <w:tc>
          <w:tcPr>
            <w:tcW w:w="681" w:type="dxa"/>
          </w:tcPr>
          <w:p w14:paraId="2D265918" w14:textId="77777777" w:rsidR="008C538C" w:rsidRDefault="008C538C" w:rsidP="001D20F1"/>
        </w:tc>
        <w:tc>
          <w:tcPr>
            <w:tcW w:w="507" w:type="dxa"/>
          </w:tcPr>
          <w:p w14:paraId="3334AB03" w14:textId="77777777" w:rsidR="008C538C" w:rsidRDefault="008C538C" w:rsidP="001D20F1"/>
        </w:tc>
        <w:tc>
          <w:tcPr>
            <w:tcW w:w="681" w:type="dxa"/>
          </w:tcPr>
          <w:p w14:paraId="06915BE6" w14:textId="77777777" w:rsidR="008C538C" w:rsidRDefault="008C538C" w:rsidP="001D20F1"/>
        </w:tc>
        <w:tc>
          <w:tcPr>
            <w:tcW w:w="556" w:type="dxa"/>
          </w:tcPr>
          <w:p w14:paraId="117F36D0" w14:textId="77777777" w:rsidR="008C538C" w:rsidRDefault="008C538C" w:rsidP="001D20F1"/>
        </w:tc>
        <w:tc>
          <w:tcPr>
            <w:tcW w:w="681" w:type="dxa"/>
          </w:tcPr>
          <w:p w14:paraId="58667C23" w14:textId="77777777" w:rsidR="008C538C" w:rsidRDefault="008C538C" w:rsidP="001D20F1"/>
        </w:tc>
        <w:tc>
          <w:tcPr>
            <w:tcW w:w="507" w:type="dxa"/>
          </w:tcPr>
          <w:p w14:paraId="6EB53BDB" w14:textId="77777777" w:rsidR="008C538C" w:rsidRDefault="008C538C" w:rsidP="001D20F1"/>
        </w:tc>
        <w:tc>
          <w:tcPr>
            <w:tcW w:w="681" w:type="dxa"/>
          </w:tcPr>
          <w:p w14:paraId="39C6250A" w14:textId="77777777" w:rsidR="008C538C" w:rsidRDefault="008C538C" w:rsidP="001D20F1"/>
        </w:tc>
        <w:tc>
          <w:tcPr>
            <w:tcW w:w="556" w:type="dxa"/>
          </w:tcPr>
          <w:p w14:paraId="0187BA71" w14:textId="77777777" w:rsidR="008C538C" w:rsidRDefault="008C538C" w:rsidP="001D20F1"/>
        </w:tc>
        <w:tc>
          <w:tcPr>
            <w:tcW w:w="681" w:type="dxa"/>
          </w:tcPr>
          <w:p w14:paraId="4F08314E" w14:textId="77777777" w:rsidR="008C538C" w:rsidRDefault="008C538C" w:rsidP="001D20F1"/>
        </w:tc>
        <w:tc>
          <w:tcPr>
            <w:tcW w:w="507" w:type="dxa"/>
          </w:tcPr>
          <w:p w14:paraId="08585648" w14:textId="77777777" w:rsidR="008C538C" w:rsidRDefault="008C538C" w:rsidP="001D20F1"/>
        </w:tc>
        <w:tc>
          <w:tcPr>
            <w:tcW w:w="681" w:type="dxa"/>
          </w:tcPr>
          <w:p w14:paraId="3FF2B809" w14:textId="77777777" w:rsidR="008C538C" w:rsidRDefault="008C538C" w:rsidP="001D20F1"/>
        </w:tc>
        <w:tc>
          <w:tcPr>
            <w:tcW w:w="556" w:type="dxa"/>
          </w:tcPr>
          <w:p w14:paraId="5D8B0DBB" w14:textId="77777777" w:rsidR="008C538C" w:rsidRDefault="008C538C" w:rsidP="001D20F1"/>
        </w:tc>
        <w:tc>
          <w:tcPr>
            <w:tcW w:w="681" w:type="dxa"/>
          </w:tcPr>
          <w:p w14:paraId="3A9A9E51" w14:textId="77777777" w:rsidR="008C538C" w:rsidRDefault="008C538C" w:rsidP="001D20F1"/>
        </w:tc>
        <w:tc>
          <w:tcPr>
            <w:tcW w:w="507" w:type="dxa"/>
          </w:tcPr>
          <w:p w14:paraId="58B86C08" w14:textId="77777777" w:rsidR="008C538C" w:rsidRDefault="008C538C" w:rsidP="001D20F1"/>
        </w:tc>
        <w:tc>
          <w:tcPr>
            <w:tcW w:w="830" w:type="dxa"/>
          </w:tcPr>
          <w:p w14:paraId="36154A3F" w14:textId="77777777" w:rsidR="008C538C" w:rsidRDefault="008C538C" w:rsidP="001D20F1"/>
        </w:tc>
      </w:tr>
      <w:tr w:rsidR="008C538C" w14:paraId="380A1742" w14:textId="77777777" w:rsidTr="001D20F1">
        <w:trPr>
          <w:trHeight w:val="291"/>
        </w:trPr>
        <w:tc>
          <w:tcPr>
            <w:tcW w:w="693" w:type="dxa"/>
          </w:tcPr>
          <w:p w14:paraId="2240F3A7" w14:textId="77777777" w:rsidR="008C538C" w:rsidRDefault="008C538C" w:rsidP="001D20F1"/>
        </w:tc>
        <w:tc>
          <w:tcPr>
            <w:tcW w:w="1118" w:type="dxa"/>
          </w:tcPr>
          <w:p w14:paraId="30D02363" w14:textId="77777777" w:rsidR="008C538C" w:rsidRDefault="008C538C" w:rsidP="001D20F1"/>
        </w:tc>
        <w:tc>
          <w:tcPr>
            <w:tcW w:w="505" w:type="dxa"/>
          </w:tcPr>
          <w:p w14:paraId="3BEA5F03" w14:textId="77777777" w:rsidR="008C538C" w:rsidRDefault="008C538C" w:rsidP="001D20F1"/>
        </w:tc>
        <w:tc>
          <w:tcPr>
            <w:tcW w:w="681" w:type="dxa"/>
          </w:tcPr>
          <w:p w14:paraId="294BCBF6" w14:textId="77777777" w:rsidR="008C538C" w:rsidRDefault="008C538C" w:rsidP="001D20F1"/>
        </w:tc>
        <w:tc>
          <w:tcPr>
            <w:tcW w:w="556" w:type="dxa"/>
          </w:tcPr>
          <w:p w14:paraId="5BDC55FC" w14:textId="77777777" w:rsidR="008C538C" w:rsidRDefault="008C538C" w:rsidP="001D20F1"/>
        </w:tc>
        <w:tc>
          <w:tcPr>
            <w:tcW w:w="681" w:type="dxa"/>
          </w:tcPr>
          <w:p w14:paraId="2EDB988A" w14:textId="77777777" w:rsidR="008C538C" w:rsidRDefault="008C538C" w:rsidP="001D20F1"/>
        </w:tc>
        <w:tc>
          <w:tcPr>
            <w:tcW w:w="507" w:type="dxa"/>
          </w:tcPr>
          <w:p w14:paraId="3977A081" w14:textId="77777777" w:rsidR="008C538C" w:rsidRDefault="008C538C" w:rsidP="001D20F1"/>
        </w:tc>
        <w:tc>
          <w:tcPr>
            <w:tcW w:w="681" w:type="dxa"/>
          </w:tcPr>
          <w:p w14:paraId="3D553B72" w14:textId="77777777" w:rsidR="008C538C" w:rsidRDefault="008C538C" w:rsidP="001D20F1"/>
        </w:tc>
        <w:tc>
          <w:tcPr>
            <w:tcW w:w="556" w:type="dxa"/>
          </w:tcPr>
          <w:p w14:paraId="09D6624E" w14:textId="77777777" w:rsidR="008C538C" w:rsidRDefault="008C538C" w:rsidP="001D20F1"/>
        </w:tc>
        <w:tc>
          <w:tcPr>
            <w:tcW w:w="681" w:type="dxa"/>
          </w:tcPr>
          <w:p w14:paraId="0085EE4E" w14:textId="77777777" w:rsidR="008C538C" w:rsidRDefault="008C538C" w:rsidP="001D20F1"/>
        </w:tc>
        <w:tc>
          <w:tcPr>
            <w:tcW w:w="507" w:type="dxa"/>
          </w:tcPr>
          <w:p w14:paraId="2D13E102" w14:textId="77777777" w:rsidR="008C538C" w:rsidRDefault="008C538C" w:rsidP="001D20F1"/>
        </w:tc>
        <w:tc>
          <w:tcPr>
            <w:tcW w:w="681" w:type="dxa"/>
          </w:tcPr>
          <w:p w14:paraId="6EABC5D1" w14:textId="77777777" w:rsidR="008C538C" w:rsidRDefault="008C538C" w:rsidP="001D20F1"/>
        </w:tc>
        <w:tc>
          <w:tcPr>
            <w:tcW w:w="556" w:type="dxa"/>
          </w:tcPr>
          <w:p w14:paraId="4ED0E231" w14:textId="77777777" w:rsidR="008C538C" w:rsidRDefault="008C538C" w:rsidP="001D20F1"/>
        </w:tc>
        <w:tc>
          <w:tcPr>
            <w:tcW w:w="681" w:type="dxa"/>
          </w:tcPr>
          <w:p w14:paraId="3E824C64" w14:textId="77777777" w:rsidR="008C538C" w:rsidRDefault="008C538C" w:rsidP="001D20F1"/>
        </w:tc>
        <w:tc>
          <w:tcPr>
            <w:tcW w:w="507" w:type="dxa"/>
          </w:tcPr>
          <w:p w14:paraId="27B962F5" w14:textId="77777777" w:rsidR="008C538C" w:rsidRDefault="008C538C" w:rsidP="001D20F1"/>
        </w:tc>
        <w:tc>
          <w:tcPr>
            <w:tcW w:w="681" w:type="dxa"/>
          </w:tcPr>
          <w:p w14:paraId="0E16278D" w14:textId="77777777" w:rsidR="008C538C" w:rsidRDefault="008C538C" w:rsidP="001D20F1"/>
        </w:tc>
        <w:tc>
          <w:tcPr>
            <w:tcW w:w="556" w:type="dxa"/>
          </w:tcPr>
          <w:p w14:paraId="02F7F7D6" w14:textId="77777777" w:rsidR="008C538C" w:rsidRDefault="008C538C" w:rsidP="001D20F1"/>
        </w:tc>
        <w:tc>
          <w:tcPr>
            <w:tcW w:w="681" w:type="dxa"/>
          </w:tcPr>
          <w:p w14:paraId="7DEB7546" w14:textId="77777777" w:rsidR="008C538C" w:rsidRDefault="008C538C" w:rsidP="001D20F1"/>
        </w:tc>
        <w:tc>
          <w:tcPr>
            <w:tcW w:w="507" w:type="dxa"/>
          </w:tcPr>
          <w:p w14:paraId="4CFF08E6" w14:textId="77777777" w:rsidR="008C538C" w:rsidRDefault="008C538C" w:rsidP="001D20F1"/>
        </w:tc>
        <w:tc>
          <w:tcPr>
            <w:tcW w:w="830" w:type="dxa"/>
          </w:tcPr>
          <w:p w14:paraId="6F0543E2" w14:textId="77777777" w:rsidR="008C538C" w:rsidRDefault="008C538C" w:rsidP="001D20F1"/>
        </w:tc>
      </w:tr>
      <w:tr w:rsidR="008C538C" w14:paraId="79CAC390" w14:textId="77777777" w:rsidTr="001D20F1">
        <w:trPr>
          <w:trHeight w:val="291"/>
        </w:trPr>
        <w:tc>
          <w:tcPr>
            <w:tcW w:w="693" w:type="dxa"/>
          </w:tcPr>
          <w:p w14:paraId="762B1704" w14:textId="77777777" w:rsidR="008C538C" w:rsidRDefault="008C538C" w:rsidP="001D20F1"/>
        </w:tc>
        <w:tc>
          <w:tcPr>
            <w:tcW w:w="1118" w:type="dxa"/>
          </w:tcPr>
          <w:p w14:paraId="6E1EDEB3" w14:textId="77777777" w:rsidR="008C538C" w:rsidRDefault="008C538C" w:rsidP="001D20F1"/>
        </w:tc>
        <w:tc>
          <w:tcPr>
            <w:tcW w:w="505" w:type="dxa"/>
          </w:tcPr>
          <w:p w14:paraId="315268BF" w14:textId="77777777" w:rsidR="008C538C" w:rsidRDefault="008C538C" w:rsidP="001D20F1"/>
        </w:tc>
        <w:tc>
          <w:tcPr>
            <w:tcW w:w="681" w:type="dxa"/>
          </w:tcPr>
          <w:p w14:paraId="41893AA2" w14:textId="77777777" w:rsidR="008C538C" w:rsidRDefault="008C538C" w:rsidP="001D20F1"/>
        </w:tc>
        <w:tc>
          <w:tcPr>
            <w:tcW w:w="556" w:type="dxa"/>
          </w:tcPr>
          <w:p w14:paraId="489B2B1F" w14:textId="77777777" w:rsidR="008C538C" w:rsidRDefault="008C538C" w:rsidP="001D20F1"/>
        </w:tc>
        <w:tc>
          <w:tcPr>
            <w:tcW w:w="681" w:type="dxa"/>
          </w:tcPr>
          <w:p w14:paraId="03D22F0A" w14:textId="77777777" w:rsidR="008C538C" w:rsidRDefault="008C538C" w:rsidP="001D20F1"/>
        </w:tc>
        <w:tc>
          <w:tcPr>
            <w:tcW w:w="507" w:type="dxa"/>
          </w:tcPr>
          <w:p w14:paraId="31633FE4" w14:textId="77777777" w:rsidR="008C538C" w:rsidRDefault="008C538C" w:rsidP="001D20F1"/>
        </w:tc>
        <w:tc>
          <w:tcPr>
            <w:tcW w:w="681" w:type="dxa"/>
          </w:tcPr>
          <w:p w14:paraId="4796DC94" w14:textId="77777777" w:rsidR="008C538C" w:rsidRDefault="008C538C" w:rsidP="001D20F1"/>
        </w:tc>
        <w:tc>
          <w:tcPr>
            <w:tcW w:w="556" w:type="dxa"/>
          </w:tcPr>
          <w:p w14:paraId="0198EFF0" w14:textId="77777777" w:rsidR="008C538C" w:rsidRDefault="008C538C" w:rsidP="001D20F1"/>
        </w:tc>
        <w:tc>
          <w:tcPr>
            <w:tcW w:w="681" w:type="dxa"/>
          </w:tcPr>
          <w:p w14:paraId="63397951" w14:textId="77777777" w:rsidR="008C538C" w:rsidRDefault="008C538C" w:rsidP="001D20F1"/>
        </w:tc>
        <w:tc>
          <w:tcPr>
            <w:tcW w:w="507" w:type="dxa"/>
          </w:tcPr>
          <w:p w14:paraId="2EEFFBEF" w14:textId="77777777" w:rsidR="008C538C" w:rsidRDefault="008C538C" w:rsidP="001D20F1"/>
        </w:tc>
        <w:tc>
          <w:tcPr>
            <w:tcW w:w="681" w:type="dxa"/>
          </w:tcPr>
          <w:p w14:paraId="47A0C728" w14:textId="77777777" w:rsidR="008C538C" w:rsidRDefault="008C538C" w:rsidP="001D20F1"/>
        </w:tc>
        <w:tc>
          <w:tcPr>
            <w:tcW w:w="556" w:type="dxa"/>
          </w:tcPr>
          <w:p w14:paraId="7E05205F" w14:textId="77777777" w:rsidR="008C538C" w:rsidRDefault="008C538C" w:rsidP="001D20F1"/>
        </w:tc>
        <w:tc>
          <w:tcPr>
            <w:tcW w:w="681" w:type="dxa"/>
          </w:tcPr>
          <w:p w14:paraId="25B7CA5C" w14:textId="77777777" w:rsidR="008C538C" w:rsidRDefault="008C538C" w:rsidP="001D20F1"/>
        </w:tc>
        <w:tc>
          <w:tcPr>
            <w:tcW w:w="507" w:type="dxa"/>
          </w:tcPr>
          <w:p w14:paraId="16DAE9FD" w14:textId="77777777" w:rsidR="008C538C" w:rsidRDefault="008C538C" w:rsidP="001D20F1"/>
        </w:tc>
        <w:tc>
          <w:tcPr>
            <w:tcW w:w="681" w:type="dxa"/>
          </w:tcPr>
          <w:p w14:paraId="674F5C16" w14:textId="77777777" w:rsidR="008C538C" w:rsidRDefault="008C538C" w:rsidP="001D20F1"/>
        </w:tc>
        <w:tc>
          <w:tcPr>
            <w:tcW w:w="556" w:type="dxa"/>
          </w:tcPr>
          <w:p w14:paraId="6A8C9547" w14:textId="77777777" w:rsidR="008C538C" w:rsidRDefault="008C538C" w:rsidP="001D20F1"/>
        </w:tc>
        <w:tc>
          <w:tcPr>
            <w:tcW w:w="681" w:type="dxa"/>
          </w:tcPr>
          <w:p w14:paraId="2E47A41A" w14:textId="77777777" w:rsidR="008C538C" w:rsidRDefault="008C538C" w:rsidP="001D20F1"/>
        </w:tc>
        <w:tc>
          <w:tcPr>
            <w:tcW w:w="507" w:type="dxa"/>
          </w:tcPr>
          <w:p w14:paraId="0D6F5516" w14:textId="77777777" w:rsidR="008C538C" w:rsidRDefault="008C538C" w:rsidP="001D20F1"/>
        </w:tc>
        <w:tc>
          <w:tcPr>
            <w:tcW w:w="830" w:type="dxa"/>
          </w:tcPr>
          <w:p w14:paraId="031FE617" w14:textId="77777777" w:rsidR="008C538C" w:rsidRDefault="008C538C" w:rsidP="001D20F1"/>
        </w:tc>
      </w:tr>
      <w:tr w:rsidR="008C538C" w14:paraId="42CD50FA" w14:textId="77777777" w:rsidTr="001D20F1">
        <w:trPr>
          <w:trHeight w:val="291"/>
        </w:trPr>
        <w:tc>
          <w:tcPr>
            <w:tcW w:w="693" w:type="dxa"/>
          </w:tcPr>
          <w:p w14:paraId="72BD68E4" w14:textId="77777777" w:rsidR="008C538C" w:rsidRDefault="008C538C" w:rsidP="001D20F1"/>
        </w:tc>
        <w:tc>
          <w:tcPr>
            <w:tcW w:w="1118" w:type="dxa"/>
          </w:tcPr>
          <w:p w14:paraId="676DF43A" w14:textId="77777777" w:rsidR="008C538C" w:rsidRDefault="008C538C" w:rsidP="001D20F1"/>
        </w:tc>
        <w:tc>
          <w:tcPr>
            <w:tcW w:w="505" w:type="dxa"/>
          </w:tcPr>
          <w:p w14:paraId="003F4997" w14:textId="77777777" w:rsidR="008C538C" w:rsidRDefault="008C538C" w:rsidP="001D20F1"/>
        </w:tc>
        <w:tc>
          <w:tcPr>
            <w:tcW w:w="681" w:type="dxa"/>
          </w:tcPr>
          <w:p w14:paraId="16F6C447" w14:textId="77777777" w:rsidR="008C538C" w:rsidRDefault="008C538C" w:rsidP="001D20F1"/>
        </w:tc>
        <w:tc>
          <w:tcPr>
            <w:tcW w:w="556" w:type="dxa"/>
          </w:tcPr>
          <w:p w14:paraId="13D4A7E5" w14:textId="77777777" w:rsidR="008C538C" w:rsidRDefault="008C538C" w:rsidP="001D20F1"/>
        </w:tc>
        <w:tc>
          <w:tcPr>
            <w:tcW w:w="681" w:type="dxa"/>
          </w:tcPr>
          <w:p w14:paraId="6039C4B4" w14:textId="77777777" w:rsidR="008C538C" w:rsidRDefault="008C538C" w:rsidP="001D20F1"/>
        </w:tc>
        <w:tc>
          <w:tcPr>
            <w:tcW w:w="507" w:type="dxa"/>
          </w:tcPr>
          <w:p w14:paraId="233C087D" w14:textId="77777777" w:rsidR="008C538C" w:rsidRDefault="008C538C" w:rsidP="001D20F1"/>
        </w:tc>
        <w:tc>
          <w:tcPr>
            <w:tcW w:w="681" w:type="dxa"/>
          </w:tcPr>
          <w:p w14:paraId="511E59F5" w14:textId="77777777" w:rsidR="008C538C" w:rsidRDefault="008C538C" w:rsidP="001D20F1"/>
        </w:tc>
        <w:tc>
          <w:tcPr>
            <w:tcW w:w="556" w:type="dxa"/>
          </w:tcPr>
          <w:p w14:paraId="146DEED6" w14:textId="77777777" w:rsidR="008C538C" w:rsidRDefault="008C538C" w:rsidP="001D20F1"/>
        </w:tc>
        <w:tc>
          <w:tcPr>
            <w:tcW w:w="681" w:type="dxa"/>
          </w:tcPr>
          <w:p w14:paraId="5870519F" w14:textId="77777777" w:rsidR="008C538C" w:rsidRDefault="008C538C" w:rsidP="001D20F1"/>
        </w:tc>
        <w:tc>
          <w:tcPr>
            <w:tcW w:w="507" w:type="dxa"/>
          </w:tcPr>
          <w:p w14:paraId="67F81E58" w14:textId="77777777" w:rsidR="008C538C" w:rsidRDefault="008C538C" w:rsidP="001D20F1"/>
        </w:tc>
        <w:tc>
          <w:tcPr>
            <w:tcW w:w="681" w:type="dxa"/>
          </w:tcPr>
          <w:p w14:paraId="34B11127" w14:textId="77777777" w:rsidR="008C538C" w:rsidRDefault="008C538C" w:rsidP="001D20F1"/>
        </w:tc>
        <w:tc>
          <w:tcPr>
            <w:tcW w:w="556" w:type="dxa"/>
          </w:tcPr>
          <w:p w14:paraId="07EBD053" w14:textId="77777777" w:rsidR="008C538C" w:rsidRDefault="008C538C" w:rsidP="001D20F1"/>
        </w:tc>
        <w:tc>
          <w:tcPr>
            <w:tcW w:w="681" w:type="dxa"/>
          </w:tcPr>
          <w:p w14:paraId="7CA3BABE" w14:textId="77777777" w:rsidR="008C538C" w:rsidRDefault="008C538C" w:rsidP="001D20F1"/>
        </w:tc>
        <w:tc>
          <w:tcPr>
            <w:tcW w:w="507" w:type="dxa"/>
          </w:tcPr>
          <w:p w14:paraId="30400CE0" w14:textId="77777777" w:rsidR="008C538C" w:rsidRDefault="008C538C" w:rsidP="001D20F1"/>
        </w:tc>
        <w:tc>
          <w:tcPr>
            <w:tcW w:w="681" w:type="dxa"/>
          </w:tcPr>
          <w:p w14:paraId="243ABEF9" w14:textId="77777777" w:rsidR="008C538C" w:rsidRDefault="008C538C" w:rsidP="001D20F1"/>
        </w:tc>
        <w:tc>
          <w:tcPr>
            <w:tcW w:w="556" w:type="dxa"/>
          </w:tcPr>
          <w:p w14:paraId="7CBD28E0" w14:textId="77777777" w:rsidR="008C538C" w:rsidRDefault="008C538C" w:rsidP="001D20F1"/>
        </w:tc>
        <w:tc>
          <w:tcPr>
            <w:tcW w:w="681" w:type="dxa"/>
          </w:tcPr>
          <w:p w14:paraId="7FD61215" w14:textId="77777777" w:rsidR="008C538C" w:rsidRDefault="008C538C" w:rsidP="001D20F1"/>
        </w:tc>
        <w:tc>
          <w:tcPr>
            <w:tcW w:w="507" w:type="dxa"/>
          </w:tcPr>
          <w:p w14:paraId="5280A172" w14:textId="77777777" w:rsidR="008C538C" w:rsidRDefault="008C538C" w:rsidP="001D20F1"/>
        </w:tc>
        <w:tc>
          <w:tcPr>
            <w:tcW w:w="830" w:type="dxa"/>
          </w:tcPr>
          <w:p w14:paraId="2BBE68F5" w14:textId="77777777" w:rsidR="008C538C" w:rsidRDefault="008C538C" w:rsidP="001D20F1"/>
        </w:tc>
      </w:tr>
      <w:tr w:rsidR="008C538C" w14:paraId="699D680D" w14:textId="77777777" w:rsidTr="001D20F1">
        <w:trPr>
          <w:trHeight w:val="291"/>
        </w:trPr>
        <w:tc>
          <w:tcPr>
            <w:tcW w:w="693" w:type="dxa"/>
          </w:tcPr>
          <w:p w14:paraId="59A855B8" w14:textId="77777777" w:rsidR="008C538C" w:rsidRDefault="008C538C" w:rsidP="001D20F1"/>
        </w:tc>
        <w:tc>
          <w:tcPr>
            <w:tcW w:w="1118" w:type="dxa"/>
          </w:tcPr>
          <w:p w14:paraId="29ED57F3" w14:textId="77777777" w:rsidR="008C538C" w:rsidRDefault="008C538C" w:rsidP="001D20F1"/>
        </w:tc>
        <w:tc>
          <w:tcPr>
            <w:tcW w:w="505" w:type="dxa"/>
          </w:tcPr>
          <w:p w14:paraId="1153D288" w14:textId="77777777" w:rsidR="008C538C" w:rsidRDefault="008C538C" w:rsidP="001D20F1"/>
        </w:tc>
        <w:tc>
          <w:tcPr>
            <w:tcW w:w="681" w:type="dxa"/>
          </w:tcPr>
          <w:p w14:paraId="57C0694C" w14:textId="77777777" w:rsidR="008C538C" w:rsidRDefault="008C538C" w:rsidP="001D20F1"/>
        </w:tc>
        <w:tc>
          <w:tcPr>
            <w:tcW w:w="556" w:type="dxa"/>
          </w:tcPr>
          <w:p w14:paraId="0B9463CD" w14:textId="77777777" w:rsidR="008C538C" w:rsidRDefault="008C538C" w:rsidP="001D20F1"/>
        </w:tc>
        <w:tc>
          <w:tcPr>
            <w:tcW w:w="681" w:type="dxa"/>
          </w:tcPr>
          <w:p w14:paraId="56C5651F" w14:textId="77777777" w:rsidR="008C538C" w:rsidRDefault="008C538C" w:rsidP="001D20F1"/>
        </w:tc>
        <w:tc>
          <w:tcPr>
            <w:tcW w:w="507" w:type="dxa"/>
          </w:tcPr>
          <w:p w14:paraId="6DC53232" w14:textId="77777777" w:rsidR="008C538C" w:rsidRDefault="008C538C" w:rsidP="001D20F1"/>
        </w:tc>
        <w:tc>
          <w:tcPr>
            <w:tcW w:w="681" w:type="dxa"/>
          </w:tcPr>
          <w:p w14:paraId="4123A37F" w14:textId="77777777" w:rsidR="008C538C" w:rsidRDefault="008C538C" w:rsidP="001D20F1"/>
        </w:tc>
        <w:tc>
          <w:tcPr>
            <w:tcW w:w="556" w:type="dxa"/>
          </w:tcPr>
          <w:p w14:paraId="0F441861" w14:textId="77777777" w:rsidR="008C538C" w:rsidRDefault="008C538C" w:rsidP="001D20F1"/>
        </w:tc>
        <w:tc>
          <w:tcPr>
            <w:tcW w:w="681" w:type="dxa"/>
          </w:tcPr>
          <w:p w14:paraId="42680187" w14:textId="77777777" w:rsidR="008C538C" w:rsidRDefault="008C538C" w:rsidP="001D20F1"/>
        </w:tc>
        <w:tc>
          <w:tcPr>
            <w:tcW w:w="507" w:type="dxa"/>
          </w:tcPr>
          <w:p w14:paraId="2B0F6C0A" w14:textId="77777777" w:rsidR="008C538C" w:rsidRDefault="008C538C" w:rsidP="001D20F1"/>
        </w:tc>
        <w:tc>
          <w:tcPr>
            <w:tcW w:w="681" w:type="dxa"/>
          </w:tcPr>
          <w:p w14:paraId="09B086DD" w14:textId="77777777" w:rsidR="008C538C" w:rsidRDefault="008C538C" w:rsidP="001D20F1"/>
        </w:tc>
        <w:tc>
          <w:tcPr>
            <w:tcW w:w="556" w:type="dxa"/>
          </w:tcPr>
          <w:p w14:paraId="54328DD9" w14:textId="77777777" w:rsidR="008C538C" w:rsidRDefault="008C538C" w:rsidP="001D20F1"/>
        </w:tc>
        <w:tc>
          <w:tcPr>
            <w:tcW w:w="681" w:type="dxa"/>
          </w:tcPr>
          <w:p w14:paraId="32789533" w14:textId="77777777" w:rsidR="008C538C" w:rsidRDefault="008C538C" w:rsidP="001D20F1"/>
        </w:tc>
        <w:tc>
          <w:tcPr>
            <w:tcW w:w="507" w:type="dxa"/>
          </w:tcPr>
          <w:p w14:paraId="5700976C" w14:textId="77777777" w:rsidR="008C538C" w:rsidRDefault="008C538C" w:rsidP="001D20F1"/>
        </w:tc>
        <w:tc>
          <w:tcPr>
            <w:tcW w:w="681" w:type="dxa"/>
          </w:tcPr>
          <w:p w14:paraId="4CBDF887" w14:textId="77777777" w:rsidR="008C538C" w:rsidRDefault="008C538C" w:rsidP="001D20F1"/>
        </w:tc>
        <w:tc>
          <w:tcPr>
            <w:tcW w:w="556" w:type="dxa"/>
          </w:tcPr>
          <w:p w14:paraId="2EF43B45" w14:textId="77777777" w:rsidR="008C538C" w:rsidRDefault="008C538C" w:rsidP="001D20F1"/>
        </w:tc>
        <w:tc>
          <w:tcPr>
            <w:tcW w:w="681" w:type="dxa"/>
          </w:tcPr>
          <w:p w14:paraId="6A9292F1" w14:textId="77777777" w:rsidR="008C538C" w:rsidRDefault="008C538C" w:rsidP="001D20F1"/>
        </w:tc>
        <w:tc>
          <w:tcPr>
            <w:tcW w:w="507" w:type="dxa"/>
          </w:tcPr>
          <w:p w14:paraId="141C0F54" w14:textId="77777777" w:rsidR="008C538C" w:rsidRDefault="008C538C" w:rsidP="001D20F1"/>
        </w:tc>
        <w:tc>
          <w:tcPr>
            <w:tcW w:w="830" w:type="dxa"/>
          </w:tcPr>
          <w:p w14:paraId="1384D2F3" w14:textId="77777777" w:rsidR="008C538C" w:rsidRDefault="008C538C" w:rsidP="001D20F1"/>
        </w:tc>
      </w:tr>
      <w:tr w:rsidR="008C538C" w14:paraId="3A717D89" w14:textId="77777777" w:rsidTr="001D20F1">
        <w:trPr>
          <w:trHeight w:val="291"/>
        </w:trPr>
        <w:tc>
          <w:tcPr>
            <w:tcW w:w="693" w:type="dxa"/>
          </w:tcPr>
          <w:p w14:paraId="56ADA844" w14:textId="77777777" w:rsidR="008C538C" w:rsidRDefault="008C538C" w:rsidP="001D20F1"/>
        </w:tc>
        <w:tc>
          <w:tcPr>
            <w:tcW w:w="1118" w:type="dxa"/>
          </w:tcPr>
          <w:p w14:paraId="5F1D27F8" w14:textId="77777777" w:rsidR="008C538C" w:rsidRDefault="008C538C" w:rsidP="001D20F1"/>
        </w:tc>
        <w:tc>
          <w:tcPr>
            <w:tcW w:w="505" w:type="dxa"/>
          </w:tcPr>
          <w:p w14:paraId="7C934B2D" w14:textId="77777777" w:rsidR="008C538C" w:rsidRDefault="008C538C" w:rsidP="001D20F1"/>
        </w:tc>
        <w:tc>
          <w:tcPr>
            <w:tcW w:w="681" w:type="dxa"/>
          </w:tcPr>
          <w:p w14:paraId="39B807BE" w14:textId="77777777" w:rsidR="008C538C" w:rsidRDefault="008C538C" w:rsidP="001D20F1"/>
        </w:tc>
        <w:tc>
          <w:tcPr>
            <w:tcW w:w="556" w:type="dxa"/>
          </w:tcPr>
          <w:p w14:paraId="640DCA61" w14:textId="77777777" w:rsidR="008C538C" w:rsidRDefault="008C538C" w:rsidP="001D20F1"/>
        </w:tc>
        <w:tc>
          <w:tcPr>
            <w:tcW w:w="681" w:type="dxa"/>
          </w:tcPr>
          <w:p w14:paraId="0019DA96" w14:textId="77777777" w:rsidR="008C538C" w:rsidRDefault="008C538C" w:rsidP="001D20F1"/>
        </w:tc>
        <w:tc>
          <w:tcPr>
            <w:tcW w:w="507" w:type="dxa"/>
          </w:tcPr>
          <w:p w14:paraId="7AE35CD1" w14:textId="77777777" w:rsidR="008C538C" w:rsidRDefault="008C538C" w:rsidP="001D20F1"/>
        </w:tc>
        <w:tc>
          <w:tcPr>
            <w:tcW w:w="681" w:type="dxa"/>
          </w:tcPr>
          <w:p w14:paraId="7F6CC432" w14:textId="77777777" w:rsidR="008C538C" w:rsidRDefault="008C538C" w:rsidP="001D20F1"/>
        </w:tc>
        <w:tc>
          <w:tcPr>
            <w:tcW w:w="556" w:type="dxa"/>
          </w:tcPr>
          <w:p w14:paraId="0AAFACFA" w14:textId="77777777" w:rsidR="008C538C" w:rsidRDefault="008C538C" w:rsidP="001D20F1"/>
        </w:tc>
        <w:tc>
          <w:tcPr>
            <w:tcW w:w="681" w:type="dxa"/>
          </w:tcPr>
          <w:p w14:paraId="108B9B36" w14:textId="77777777" w:rsidR="008C538C" w:rsidRDefault="008C538C" w:rsidP="001D20F1"/>
        </w:tc>
        <w:tc>
          <w:tcPr>
            <w:tcW w:w="507" w:type="dxa"/>
          </w:tcPr>
          <w:p w14:paraId="56CE166C" w14:textId="77777777" w:rsidR="008C538C" w:rsidRDefault="008C538C" w:rsidP="001D20F1"/>
        </w:tc>
        <w:tc>
          <w:tcPr>
            <w:tcW w:w="681" w:type="dxa"/>
          </w:tcPr>
          <w:p w14:paraId="3B3F02BA" w14:textId="77777777" w:rsidR="008C538C" w:rsidRDefault="008C538C" w:rsidP="001D20F1"/>
        </w:tc>
        <w:tc>
          <w:tcPr>
            <w:tcW w:w="556" w:type="dxa"/>
          </w:tcPr>
          <w:p w14:paraId="7B587D12" w14:textId="77777777" w:rsidR="008C538C" w:rsidRDefault="008C538C" w:rsidP="001D20F1"/>
        </w:tc>
        <w:tc>
          <w:tcPr>
            <w:tcW w:w="681" w:type="dxa"/>
          </w:tcPr>
          <w:p w14:paraId="0CC32423" w14:textId="77777777" w:rsidR="008C538C" w:rsidRDefault="008C538C" w:rsidP="001D20F1"/>
        </w:tc>
        <w:tc>
          <w:tcPr>
            <w:tcW w:w="507" w:type="dxa"/>
          </w:tcPr>
          <w:p w14:paraId="354E0B49" w14:textId="77777777" w:rsidR="008C538C" w:rsidRDefault="008C538C" w:rsidP="001D20F1"/>
        </w:tc>
        <w:tc>
          <w:tcPr>
            <w:tcW w:w="681" w:type="dxa"/>
          </w:tcPr>
          <w:p w14:paraId="0E13CEAF" w14:textId="77777777" w:rsidR="008C538C" w:rsidRDefault="008C538C" w:rsidP="001D20F1"/>
        </w:tc>
        <w:tc>
          <w:tcPr>
            <w:tcW w:w="556" w:type="dxa"/>
          </w:tcPr>
          <w:p w14:paraId="28ECB6EA" w14:textId="77777777" w:rsidR="008C538C" w:rsidRDefault="008C538C" w:rsidP="001D20F1"/>
        </w:tc>
        <w:tc>
          <w:tcPr>
            <w:tcW w:w="681" w:type="dxa"/>
          </w:tcPr>
          <w:p w14:paraId="1C31F059" w14:textId="77777777" w:rsidR="008C538C" w:rsidRDefault="008C538C" w:rsidP="001D20F1"/>
        </w:tc>
        <w:tc>
          <w:tcPr>
            <w:tcW w:w="507" w:type="dxa"/>
          </w:tcPr>
          <w:p w14:paraId="42DE48CB" w14:textId="77777777" w:rsidR="008C538C" w:rsidRDefault="008C538C" w:rsidP="001D20F1"/>
        </w:tc>
        <w:tc>
          <w:tcPr>
            <w:tcW w:w="830" w:type="dxa"/>
          </w:tcPr>
          <w:p w14:paraId="649B7201" w14:textId="77777777" w:rsidR="008C538C" w:rsidRDefault="008C538C" w:rsidP="001D20F1"/>
        </w:tc>
      </w:tr>
      <w:tr w:rsidR="008C538C" w14:paraId="134264BB" w14:textId="77777777" w:rsidTr="001D20F1">
        <w:trPr>
          <w:trHeight w:val="291"/>
        </w:trPr>
        <w:tc>
          <w:tcPr>
            <w:tcW w:w="693" w:type="dxa"/>
          </w:tcPr>
          <w:p w14:paraId="2EE9BD33" w14:textId="77777777" w:rsidR="008C538C" w:rsidRDefault="008C538C" w:rsidP="001D20F1"/>
        </w:tc>
        <w:tc>
          <w:tcPr>
            <w:tcW w:w="1118" w:type="dxa"/>
          </w:tcPr>
          <w:p w14:paraId="580C0B7E" w14:textId="77777777" w:rsidR="008C538C" w:rsidRDefault="008C538C" w:rsidP="001D20F1"/>
        </w:tc>
        <w:tc>
          <w:tcPr>
            <w:tcW w:w="505" w:type="dxa"/>
          </w:tcPr>
          <w:p w14:paraId="6121C2EE" w14:textId="77777777" w:rsidR="008C538C" w:rsidRDefault="008C538C" w:rsidP="001D20F1"/>
        </w:tc>
        <w:tc>
          <w:tcPr>
            <w:tcW w:w="681" w:type="dxa"/>
          </w:tcPr>
          <w:p w14:paraId="673FFC5A" w14:textId="77777777" w:rsidR="008C538C" w:rsidRDefault="008C538C" w:rsidP="001D20F1"/>
        </w:tc>
        <w:tc>
          <w:tcPr>
            <w:tcW w:w="556" w:type="dxa"/>
          </w:tcPr>
          <w:p w14:paraId="1CC0E502" w14:textId="77777777" w:rsidR="008C538C" w:rsidRDefault="008C538C" w:rsidP="001D20F1"/>
        </w:tc>
        <w:tc>
          <w:tcPr>
            <w:tcW w:w="681" w:type="dxa"/>
          </w:tcPr>
          <w:p w14:paraId="2F1E4F2D" w14:textId="77777777" w:rsidR="008C538C" w:rsidRDefault="008C538C" w:rsidP="001D20F1"/>
        </w:tc>
        <w:tc>
          <w:tcPr>
            <w:tcW w:w="507" w:type="dxa"/>
          </w:tcPr>
          <w:p w14:paraId="38D035D5" w14:textId="77777777" w:rsidR="008C538C" w:rsidRDefault="008C538C" w:rsidP="001D20F1"/>
        </w:tc>
        <w:tc>
          <w:tcPr>
            <w:tcW w:w="681" w:type="dxa"/>
          </w:tcPr>
          <w:p w14:paraId="26AE06F8" w14:textId="77777777" w:rsidR="008C538C" w:rsidRDefault="008C538C" w:rsidP="001D20F1"/>
        </w:tc>
        <w:tc>
          <w:tcPr>
            <w:tcW w:w="556" w:type="dxa"/>
          </w:tcPr>
          <w:p w14:paraId="7D4E22B8" w14:textId="77777777" w:rsidR="008C538C" w:rsidRDefault="008C538C" w:rsidP="001D20F1"/>
        </w:tc>
        <w:tc>
          <w:tcPr>
            <w:tcW w:w="681" w:type="dxa"/>
          </w:tcPr>
          <w:p w14:paraId="3996E9C0" w14:textId="77777777" w:rsidR="008C538C" w:rsidRDefault="008C538C" w:rsidP="001D20F1"/>
        </w:tc>
        <w:tc>
          <w:tcPr>
            <w:tcW w:w="507" w:type="dxa"/>
          </w:tcPr>
          <w:p w14:paraId="6D923CCB" w14:textId="77777777" w:rsidR="008C538C" w:rsidRDefault="008C538C" w:rsidP="001D20F1"/>
        </w:tc>
        <w:tc>
          <w:tcPr>
            <w:tcW w:w="681" w:type="dxa"/>
          </w:tcPr>
          <w:p w14:paraId="1E3333FB" w14:textId="77777777" w:rsidR="008C538C" w:rsidRDefault="008C538C" w:rsidP="001D20F1"/>
        </w:tc>
        <w:tc>
          <w:tcPr>
            <w:tcW w:w="556" w:type="dxa"/>
          </w:tcPr>
          <w:p w14:paraId="2D5DDDF4" w14:textId="77777777" w:rsidR="008C538C" w:rsidRDefault="008C538C" w:rsidP="001D20F1"/>
        </w:tc>
        <w:tc>
          <w:tcPr>
            <w:tcW w:w="681" w:type="dxa"/>
          </w:tcPr>
          <w:p w14:paraId="0518B535" w14:textId="77777777" w:rsidR="008C538C" w:rsidRDefault="008C538C" w:rsidP="001D20F1"/>
        </w:tc>
        <w:tc>
          <w:tcPr>
            <w:tcW w:w="507" w:type="dxa"/>
          </w:tcPr>
          <w:p w14:paraId="1FEC6462" w14:textId="77777777" w:rsidR="008C538C" w:rsidRDefault="008C538C" w:rsidP="001D20F1"/>
        </w:tc>
        <w:tc>
          <w:tcPr>
            <w:tcW w:w="681" w:type="dxa"/>
          </w:tcPr>
          <w:p w14:paraId="4AD3CAEF" w14:textId="77777777" w:rsidR="008C538C" w:rsidRDefault="008C538C" w:rsidP="001D20F1"/>
        </w:tc>
        <w:tc>
          <w:tcPr>
            <w:tcW w:w="556" w:type="dxa"/>
          </w:tcPr>
          <w:p w14:paraId="3A1D09AB" w14:textId="77777777" w:rsidR="008C538C" w:rsidRDefault="008C538C" w:rsidP="001D20F1"/>
        </w:tc>
        <w:tc>
          <w:tcPr>
            <w:tcW w:w="681" w:type="dxa"/>
          </w:tcPr>
          <w:p w14:paraId="0708AC9B" w14:textId="77777777" w:rsidR="008C538C" w:rsidRDefault="008C538C" w:rsidP="001D20F1"/>
        </w:tc>
        <w:tc>
          <w:tcPr>
            <w:tcW w:w="507" w:type="dxa"/>
          </w:tcPr>
          <w:p w14:paraId="72D274B9" w14:textId="77777777" w:rsidR="008C538C" w:rsidRDefault="008C538C" w:rsidP="001D20F1"/>
        </w:tc>
        <w:tc>
          <w:tcPr>
            <w:tcW w:w="830" w:type="dxa"/>
          </w:tcPr>
          <w:p w14:paraId="0ED4C2D0" w14:textId="77777777" w:rsidR="008C538C" w:rsidRDefault="008C538C" w:rsidP="001D20F1"/>
        </w:tc>
      </w:tr>
      <w:tr w:rsidR="008C538C" w14:paraId="674E7606" w14:textId="77777777" w:rsidTr="001D20F1">
        <w:trPr>
          <w:trHeight w:val="291"/>
        </w:trPr>
        <w:tc>
          <w:tcPr>
            <w:tcW w:w="693" w:type="dxa"/>
          </w:tcPr>
          <w:p w14:paraId="751F1220" w14:textId="77777777" w:rsidR="008C538C" w:rsidRDefault="008C538C" w:rsidP="001D20F1"/>
        </w:tc>
        <w:tc>
          <w:tcPr>
            <w:tcW w:w="1118" w:type="dxa"/>
          </w:tcPr>
          <w:p w14:paraId="44075EAB" w14:textId="77777777" w:rsidR="008C538C" w:rsidRDefault="008C538C" w:rsidP="001D20F1"/>
        </w:tc>
        <w:tc>
          <w:tcPr>
            <w:tcW w:w="505" w:type="dxa"/>
          </w:tcPr>
          <w:p w14:paraId="69C7A880" w14:textId="77777777" w:rsidR="008C538C" w:rsidRDefault="008C538C" w:rsidP="001D20F1"/>
        </w:tc>
        <w:tc>
          <w:tcPr>
            <w:tcW w:w="681" w:type="dxa"/>
          </w:tcPr>
          <w:p w14:paraId="2B98234C" w14:textId="77777777" w:rsidR="008C538C" w:rsidRDefault="008C538C" w:rsidP="001D20F1"/>
        </w:tc>
        <w:tc>
          <w:tcPr>
            <w:tcW w:w="556" w:type="dxa"/>
          </w:tcPr>
          <w:p w14:paraId="068EEA90" w14:textId="77777777" w:rsidR="008C538C" w:rsidRDefault="008C538C" w:rsidP="001D20F1"/>
        </w:tc>
        <w:tc>
          <w:tcPr>
            <w:tcW w:w="681" w:type="dxa"/>
          </w:tcPr>
          <w:p w14:paraId="33C94285" w14:textId="77777777" w:rsidR="008C538C" w:rsidRDefault="008C538C" w:rsidP="001D20F1"/>
        </w:tc>
        <w:tc>
          <w:tcPr>
            <w:tcW w:w="507" w:type="dxa"/>
          </w:tcPr>
          <w:p w14:paraId="4B09C899" w14:textId="77777777" w:rsidR="008C538C" w:rsidRDefault="008C538C" w:rsidP="001D20F1"/>
        </w:tc>
        <w:tc>
          <w:tcPr>
            <w:tcW w:w="681" w:type="dxa"/>
          </w:tcPr>
          <w:p w14:paraId="51617F15" w14:textId="77777777" w:rsidR="008C538C" w:rsidRDefault="008C538C" w:rsidP="001D20F1"/>
        </w:tc>
        <w:tc>
          <w:tcPr>
            <w:tcW w:w="556" w:type="dxa"/>
          </w:tcPr>
          <w:p w14:paraId="245518E1" w14:textId="77777777" w:rsidR="008C538C" w:rsidRDefault="008C538C" w:rsidP="001D20F1"/>
        </w:tc>
        <w:tc>
          <w:tcPr>
            <w:tcW w:w="681" w:type="dxa"/>
          </w:tcPr>
          <w:p w14:paraId="6FA837D1" w14:textId="77777777" w:rsidR="008C538C" w:rsidRDefault="008C538C" w:rsidP="001D20F1"/>
        </w:tc>
        <w:tc>
          <w:tcPr>
            <w:tcW w:w="507" w:type="dxa"/>
          </w:tcPr>
          <w:p w14:paraId="23724317" w14:textId="77777777" w:rsidR="008C538C" w:rsidRDefault="008C538C" w:rsidP="001D20F1"/>
        </w:tc>
        <w:tc>
          <w:tcPr>
            <w:tcW w:w="681" w:type="dxa"/>
          </w:tcPr>
          <w:p w14:paraId="71848E10" w14:textId="77777777" w:rsidR="008C538C" w:rsidRDefault="008C538C" w:rsidP="001D20F1"/>
        </w:tc>
        <w:tc>
          <w:tcPr>
            <w:tcW w:w="556" w:type="dxa"/>
          </w:tcPr>
          <w:p w14:paraId="054AEB4F" w14:textId="77777777" w:rsidR="008C538C" w:rsidRDefault="008C538C" w:rsidP="001D20F1"/>
        </w:tc>
        <w:tc>
          <w:tcPr>
            <w:tcW w:w="681" w:type="dxa"/>
          </w:tcPr>
          <w:p w14:paraId="2631F3F7" w14:textId="77777777" w:rsidR="008C538C" w:rsidRDefault="008C538C" w:rsidP="001D20F1"/>
        </w:tc>
        <w:tc>
          <w:tcPr>
            <w:tcW w:w="507" w:type="dxa"/>
          </w:tcPr>
          <w:p w14:paraId="65692265" w14:textId="77777777" w:rsidR="008C538C" w:rsidRDefault="008C538C" w:rsidP="001D20F1"/>
        </w:tc>
        <w:tc>
          <w:tcPr>
            <w:tcW w:w="681" w:type="dxa"/>
          </w:tcPr>
          <w:p w14:paraId="0D596A77" w14:textId="77777777" w:rsidR="008C538C" w:rsidRDefault="008C538C" w:rsidP="001D20F1"/>
        </w:tc>
        <w:tc>
          <w:tcPr>
            <w:tcW w:w="556" w:type="dxa"/>
          </w:tcPr>
          <w:p w14:paraId="3A560EAE" w14:textId="77777777" w:rsidR="008C538C" w:rsidRDefault="008C538C" w:rsidP="001D20F1"/>
        </w:tc>
        <w:tc>
          <w:tcPr>
            <w:tcW w:w="681" w:type="dxa"/>
          </w:tcPr>
          <w:p w14:paraId="127DEC93" w14:textId="77777777" w:rsidR="008C538C" w:rsidRDefault="008C538C" w:rsidP="001D20F1"/>
        </w:tc>
        <w:tc>
          <w:tcPr>
            <w:tcW w:w="507" w:type="dxa"/>
          </w:tcPr>
          <w:p w14:paraId="03E98232" w14:textId="77777777" w:rsidR="008C538C" w:rsidRDefault="008C538C" w:rsidP="001D20F1"/>
        </w:tc>
        <w:tc>
          <w:tcPr>
            <w:tcW w:w="830" w:type="dxa"/>
          </w:tcPr>
          <w:p w14:paraId="303473E2" w14:textId="77777777" w:rsidR="008C538C" w:rsidRDefault="008C538C" w:rsidP="001D20F1"/>
        </w:tc>
      </w:tr>
      <w:tr w:rsidR="008C538C" w14:paraId="28AC07B7" w14:textId="77777777" w:rsidTr="001D20F1">
        <w:trPr>
          <w:trHeight w:val="291"/>
        </w:trPr>
        <w:tc>
          <w:tcPr>
            <w:tcW w:w="693" w:type="dxa"/>
          </w:tcPr>
          <w:p w14:paraId="4812A49D" w14:textId="77777777" w:rsidR="008C538C" w:rsidRDefault="008C538C" w:rsidP="001D20F1"/>
        </w:tc>
        <w:tc>
          <w:tcPr>
            <w:tcW w:w="1118" w:type="dxa"/>
          </w:tcPr>
          <w:p w14:paraId="0E41EC1C" w14:textId="77777777" w:rsidR="008C538C" w:rsidRDefault="008C538C" w:rsidP="001D20F1"/>
        </w:tc>
        <w:tc>
          <w:tcPr>
            <w:tcW w:w="505" w:type="dxa"/>
          </w:tcPr>
          <w:p w14:paraId="120BB62E" w14:textId="77777777" w:rsidR="008C538C" w:rsidRDefault="008C538C" w:rsidP="001D20F1"/>
        </w:tc>
        <w:tc>
          <w:tcPr>
            <w:tcW w:w="681" w:type="dxa"/>
          </w:tcPr>
          <w:p w14:paraId="6658CB8A" w14:textId="77777777" w:rsidR="008C538C" w:rsidRDefault="008C538C" w:rsidP="001D20F1"/>
        </w:tc>
        <w:tc>
          <w:tcPr>
            <w:tcW w:w="556" w:type="dxa"/>
          </w:tcPr>
          <w:p w14:paraId="77855C40" w14:textId="77777777" w:rsidR="008C538C" w:rsidRDefault="008C538C" w:rsidP="001D20F1"/>
        </w:tc>
        <w:tc>
          <w:tcPr>
            <w:tcW w:w="681" w:type="dxa"/>
          </w:tcPr>
          <w:p w14:paraId="5230EB66" w14:textId="77777777" w:rsidR="008C538C" w:rsidRDefault="008C538C" w:rsidP="001D20F1"/>
        </w:tc>
        <w:tc>
          <w:tcPr>
            <w:tcW w:w="507" w:type="dxa"/>
          </w:tcPr>
          <w:p w14:paraId="39C3947A" w14:textId="77777777" w:rsidR="008C538C" w:rsidRDefault="008C538C" w:rsidP="001D20F1"/>
        </w:tc>
        <w:tc>
          <w:tcPr>
            <w:tcW w:w="681" w:type="dxa"/>
          </w:tcPr>
          <w:p w14:paraId="1F23DFCB" w14:textId="77777777" w:rsidR="008C538C" w:rsidRDefault="008C538C" w:rsidP="001D20F1"/>
        </w:tc>
        <w:tc>
          <w:tcPr>
            <w:tcW w:w="556" w:type="dxa"/>
          </w:tcPr>
          <w:p w14:paraId="3E4D2F8F" w14:textId="77777777" w:rsidR="008C538C" w:rsidRDefault="008C538C" w:rsidP="001D20F1"/>
        </w:tc>
        <w:tc>
          <w:tcPr>
            <w:tcW w:w="681" w:type="dxa"/>
          </w:tcPr>
          <w:p w14:paraId="32265F5C" w14:textId="77777777" w:rsidR="008C538C" w:rsidRDefault="008C538C" w:rsidP="001D20F1"/>
        </w:tc>
        <w:tc>
          <w:tcPr>
            <w:tcW w:w="507" w:type="dxa"/>
          </w:tcPr>
          <w:p w14:paraId="0525212B" w14:textId="77777777" w:rsidR="008C538C" w:rsidRDefault="008C538C" w:rsidP="001D20F1"/>
        </w:tc>
        <w:tc>
          <w:tcPr>
            <w:tcW w:w="681" w:type="dxa"/>
          </w:tcPr>
          <w:p w14:paraId="7C7632CD" w14:textId="77777777" w:rsidR="008C538C" w:rsidRDefault="008C538C" w:rsidP="001D20F1"/>
        </w:tc>
        <w:tc>
          <w:tcPr>
            <w:tcW w:w="556" w:type="dxa"/>
          </w:tcPr>
          <w:p w14:paraId="5D87EDEA" w14:textId="77777777" w:rsidR="008C538C" w:rsidRDefault="008C538C" w:rsidP="001D20F1"/>
        </w:tc>
        <w:tc>
          <w:tcPr>
            <w:tcW w:w="681" w:type="dxa"/>
          </w:tcPr>
          <w:p w14:paraId="42BF0532" w14:textId="77777777" w:rsidR="008C538C" w:rsidRDefault="008C538C" w:rsidP="001D20F1"/>
        </w:tc>
        <w:tc>
          <w:tcPr>
            <w:tcW w:w="507" w:type="dxa"/>
          </w:tcPr>
          <w:p w14:paraId="35372B2D" w14:textId="77777777" w:rsidR="008C538C" w:rsidRDefault="008C538C" w:rsidP="001D20F1"/>
        </w:tc>
        <w:tc>
          <w:tcPr>
            <w:tcW w:w="681" w:type="dxa"/>
          </w:tcPr>
          <w:p w14:paraId="20803949" w14:textId="77777777" w:rsidR="008C538C" w:rsidRDefault="008C538C" w:rsidP="001D20F1"/>
        </w:tc>
        <w:tc>
          <w:tcPr>
            <w:tcW w:w="556" w:type="dxa"/>
          </w:tcPr>
          <w:p w14:paraId="72227A7C" w14:textId="77777777" w:rsidR="008C538C" w:rsidRDefault="008C538C" w:rsidP="001D20F1"/>
        </w:tc>
        <w:tc>
          <w:tcPr>
            <w:tcW w:w="681" w:type="dxa"/>
          </w:tcPr>
          <w:p w14:paraId="2FC1E680" w14:textId="77777777" w:rsidR="008C538C" w:rsidRDefault="008C538C" w:rsidP="001D20F1"/>
        </w:tc>
        <w:tc>
          <w:tcPr>
            <w:tcW w:w="507" w:type="dxa"/>
          </w:tcPr>
          <w:p w14:paraId="3CB4954A" w14:textId="77777777" w:rsidR="008C538C" w:rsidRDefault="008C538C" w:rsidP="001D20F1"/>
        </w:tc>
        <w:tc>
          <w:tcPr>
            <w:tcW w:w="830" w:type="dxa"/>
          </w:tcPr>
          <w:p w14:paraId="76D01B16" w14:textId="77777777" w:rsidR="008C538C" w:rsidRDefault="008C538C" w:rsidP="001D20F1"/>
        </w:tc>
      </w:tr>
      <w:tr w:rsidR="008C538C" w14:paraId="0DD0DC35" w14:textId="77777777" w:rsidTr="001D20F1">
        <w:trPr>
          <w:trHeight w:val="291"/>
        </w:trPr>
        <w:tc>
          <w:tcPr>
            <w:tcW w:w="693" w:type="dxa"/>
          </w:tcPr>
          <w:p w14:paraId="6AB0C089" w14:textId="77777777" w:rsidR="008C538C" w:rsidRDefault="008C538C" w:rsidP="001D20F1"/>
        </w:tc>
        <w:tc>
          <w:tcPr>
            <w:tcW w:w="1118" w:type="dxa"/>
          </w:tcPr>
          <w:p w14:paraId="19D7256F" w14:textId="77777777" w:rsidR="008C538C" w:rsidRDefault="008C538C" w:rsidP="001D20F1"/>
        </w:tc>
        <w:tc>
          <w:tcPr>
            <w:tcW w:w="505" w:type="dxa"/>
          </w:tcPr>
          <w:p w14:paraId="6DC3C8BF" w14:textId="77777777" w:rsidR="008C538C" w:rsidRDefault="008C538C" w:rsidP="001D20F1"/>
        </w:tc>
        <w:tc>
          <w:tcPr>
            <w:tcW w:w="681" w:type="dxa"/>
          </w:tcPr>
          <w:p w14:paraId="0AF934C9" w14:textId="77777777" w:rsidR="008C538C" w:rsidRDefault="008C538C" w:rsidP="001D20F1"/>
        </w:tc>
        <w:tc>
          <w:tcPr>
            <w:tcW w:w="556" w:type="dxa"/>
          </w:tcPr>
          <w:p w14:paraId="156ABDFE" w14:textId="77777777" w:rsidR="008C538C" w:rsidRDefault="008C538C" w:rsidP="001D20F1"/>
        </w:tc>
        <w:tc>
          <w:tcPr>
            <w:tcW w:w="681" w:type="dxa"/>
          </w:tcPr>
          <w:p w14:paraId="3B076AE0" w14:textId="77777777" w:rsidR="008C538C" w:rsidRDefault="008C538C" w:rsidP="001D20F1"/>
        </w:tc>
        <w:tc>
          <w:tcPr>
            <w:tcW w:w="507" w:type="dxa"/>
          </w:tcPr>
          <w:p w14:paraId="269BF6A8" w14:textId="77777777" w:rsidR="008C538C" w:rsidRDefault="008C538C" w:rsidP="001D20F1"/>
        </w:tc>
        <w:tc>
          <w:tcPr>
            <w:tcW w:w="681" w:type="dxa"/>
          </w:tcPr>
          <w:p w14:paraId="4852585B" w14:textId="77777777" w:rsidR="008C538C" w:rsidRDefault="008C538C" w:rsidP="001D20F1"/>
        </w:tc>
        <w:tc>
          <w:tcPr>
            <w:tcW w:w="556" w:type="dxa"/>
          </w:tcPr>
          <w:p w14:paraId="1A148649" w14:textId="77777777" w:rsidR="008C538C" w:rsidRDefault="008C538C" w:rsidP="001D20F1"/>
        </w:tc>
        <w:tc>
          <w:tcPr>
            <w:tcW w:w="681" w:type="dxa"/>
          </w:tcPr>
          <w:p w14:paraId="20704F3A" w14:textId="77777777" w:rsidR="008C538C" w:rsidRDefault="008C538C" w:rsidP="001D20F1"/>
        </w:tc>
        <w:tc>
          <w:tcPr>
            <w:tcW w:w="507" w:type="dxa"/>
          </w:tcPr>
          <w:p w14:paraId="0F9C1A19" w14:textId="77777777" w:rsidR="008C538C" w:rsidRDefault="008C538C" w:rsidP="001D20F1"/>
        </w:tc>
        <w:tc>
          <w:tcPr>
            <w:tcW w:w="681" w:type="dxa"/>
          </w:tcPr>
          <w:p w14:paraId="72A1E322" w14:textId="77777777" w:rsidR="008C538C" w:rsidRDefault="008C538C" w:rsidP="001D20F1"/>
        </w:tc>
        <w:tc>
          <w:tcPr>
            <w:tcW w:w="556" w:type="dxa"/>
          </w:tcPr>
          <w:p w14:paraId="47937614" w14:textId="77777777" w:rsidR="008C538C" w:rsidRDefault="008C538C" w:rsidP="001D20F1"/>
        </w:tc>
        <w:tc>
          <w:tcPr>
            <w:tcW w:w="681" w:type="dxa"/>
          </w:tcPr>
          <w:p w14:paraId="7F25B84D" w14:textId="77777777" w:rsidR="008C538C" w:rsidRDefault="008C538C" w:rsidP="001D20F1"/>
        </w:tc>
        <w:tc>
          <w:tcPr>
            <w:tcW w:w="507" w:type="dxa"/>
          </w:tcPr>
          <w:p w14:paraId="651C5669" w14:textId="77777777" w:rsidR="008C538C" w:rsidRDefault="008C538C" w:rsidP="001D20F1"/>
        </w:tc>
        <w:tc>
          <w:tcPr>
            <w:tcW w:w="681" w:type="dxa"/>
          </w:tcPr>
          <w:p w14:paraId="0B2BDE7A" w14:textId="77777777" w:rsidR="008C538C" w:rsidRDefault="008C538C" w:rsidP="001D20F1"/>
        </w:tc>
        <w:tc>
          <w:tcPr>
            <w:tcW w:w="556" w:type="dxa"/>
          </w:tcPr>
          <w:p w14:paraId="2D02AA1D" w14:textId="77777777" w:rsidR="008C538C" w:rsidRDefault="008C538C" w:rsidP="001D20F1"/>
        </w:tc>
        <w:tc>
          <w:tcPr>
            <w:tcW w:w="681" w:type="dxa"/>
          </w:tcPr>
          <w:p w14:paraId="5A44F26D" w14:textId="77777777" w:rsidR="008C538C" w:rsidRDefault="008C538C" w:rsidP="001D20F1"/>
        </w:tc>
        <w:tc>
          <w:tcPr>
            <w:tcW w:w="507" w:type="dxa"/>
          </w:tcPr>
          <w:p w14:paraId="22151BE9" w14:textId="77777777" w:rsidR="008C538C" w:rsidRDefault="008C538C" w:rsidP="001D20F1"/>
        </w:tc>
        <w:tc>
          <w:tcPr>
            <w:tcW w:w="830" w:type="dxa"/>
          </w:tcPr>
          <w:p w14:paraId="1EDC8B18" w14:textId="77777777" w:rsidR="008C538C" w:rsidRDefault="008C538C" w:rsidP="001D20F1"/>
        </w:tc>
      </w:tr>
    </w:tbl>
    <w:p w14:paraId="209C917B" w14:textId="77777777" w:rsidR="008C538C" w:rsidRDefault="008C538C" w:rsidP="008C538C"/>
    <w:p w14:paraId="3185E650" w14:textId="77777777" w:rsidR="008C538C" w:rsidRDefault="008C538C" w:rsidP="008C538C">
      <w:r>
        <w:t>Total:</w:t>
      </w:r>
    </w:p>
    <w:p w14:paraId="78E1619A" w14:textId="77777777" w:rsidR="008C538C" w:rsidRDefault="008C538C" w:rsidP="008C538C">
      <w:r>
        <w:t xml:space="preserve">Average (total divided by </w:t>
      </w:r>
      <w:r w:rsidRPr="00AB015F">
        <w:t>number of cows scored</w:t>
      </w:r>
      <w:r>
        <w:t>):</w:t>
      </w:r>
    </w:p>
    <w:p w14:paraId="19F38948" w14:textId="796A4947" w:rsidR="008C538C" w:rsidRPr="008C538C" w:rsidRDefault="008C538C" w:rsidP="008C538C">
      <w:r>
        <w:t>Change from previous:</w:t>
      </w:r>
    </w:p>
    <w:p w14:paraId="7755AD2F" w14:textId="77777777" w:rsidR="00E9768E" w:rsidRDefault="00E9768E" w:rsidP="00F86FBC">
      <w:pPr>
        <w:pStyle w:val="Heading3"/>
      </w:pPr>
    </w:p>
    <w:p w14:paraId="644FAA2E" w14:textId="77777777" w:rsidR="00E9768E" w:rsidRDefault="00E9768E" w:rsidP="00F86FBC">
      <w:pPr>
        <w:pStyle w:val="Heading3"/>
      </w:pPr>
    </w:p>
    <w:sectPr w:rsidR="00E9768E" w:rsidSect="0039418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6838" w:h="11906" w:orient="landscape"/>
      <w:pgMar w:top="1440" w:right="1440" w:bottom="1440" w:left="1440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88B11" w14:textId="77777777" w:rsidR="002C5190" w:rsidRDefault="002C5190" w:rsidP="00F86FBC">
      <w:r>
        <w:separator/>
      </w:r>
    </w:p>
    <w:p w14:paraId="5ABC06A8" w14:textId="77777777" w:rsidR="002C5190" w:rsidRDefault="002C5190"/>
  </w:endnote>
  <w:endnote w:type="continuationSeparator" w:id="0">
    <w:p w14:paraId="26EB09ED" w14:textId="77777777" w:rsidR="002C5190" w:rsidRDefault="002C5190" w:rsidP="00F86FBC">
      <w:r>
        <w:continuationSeparator/>
      </w:r>
    </w:p>
    <w:p w14:paraId="21E87FDF" w14:textId="77777777" w:rsidR="002C5190" w:rsidRDefault="002C51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buntu Light">
    <w:altName w:val="Ubuntu Medium"/>
    <w:panose1 w:val="020B0304030602030204"/>
    <w:charset w:val="00"/>
    <w:family w:val="swiss"/>
    <w:pitch w:val="variable"/>
    <w:sig w:usb0="E00002FF" w:usb1="5000205B" w:usb2="00000000" w:usb3="00000000" w:csb0="0000009F" w:csb1="00000000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91226149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9ECE7BD" w14:textId="77777777" w:rsidR="00F41E71" w:rsidRDefault="00F41E71" w:rsidP="00F86FBC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08331CD" w14:textId="77777777" w:rsidR="00F41E71" w:rsidRDefault="00F41E71" w:rsidP="00F86FBC">
    <w:pPr>
      <w:pStyle w:val="Footer"/>
    </w:pPr>
  </w:p>
  <w:p w14:paraId="141A4DEE" w14:textId="77777777" w:rsidR="00783013" w:rsidRDefault="0078301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77C0D" w14:textId="77777777" w:rsidR="00B05791" w:rsidRPr="00B05791" w:rsidRDefault="6613328E" w:rsidP="6613328E">
    <w:pPr>
      <w:pStyle w:val="Footer"/>
      <w:tabs>
        <w:tab w:val="clear" w:pos="4513"/>
        <w:tab w:val="center" w:pos="4395"/>
      </w:tabs>
      <w:rPr>
        <w:sz w:val="20"/>
      </w:rPr>
    </w:pPr>
    <w:r w:rsidRPr="6613328E">
      <w:rPr>
        <w:sz w:val="20"/>
      </w:rPr>
      <w:t xml:space="preserve">Page </w:t>
    </w:r>
    <w:r w:rsidR="00F41E71" w:rsidRPr="6613328E">
      <w:rPr>
        <w:sz w:val="20"/>
      </w:rPr>
      <w:fldChar w:fldCharType="begin"/>
    </w:r>
    <w:r w:rsidR="00F41E71" w:rsidRPr="6613328E">
      <w:rPr>
        <w:sz w:val="24"/>
        <w:szCs w:val="24"/>
      </w:rPr>
      <w:instrText xml:space="preserve"> PAGE  \* Arabic  \* MERGEFORMAT </w:instrText>
    </w:r>
    <w:r w:rsidR="00F41E71" w:rsidRPr="6613328E">
      <w:rPr>
        <w:sz w:val="24"/>
        <w:szCs w:val="24"/>
      </w:rPr>
      <w:fldChar w:fldCharType="separate"/>
    </w:r>
    <w:r w:rsidRPr="6613328E">
      <w:rPr>
        <w:sz w:val="20"/>
      </w:rPr>
      <w:t>2</w:t>
    </w:r>
    <w:r w:rsidR="00F41E71" w:rsidRPr="6613328E">
      <w:rPr>
        <w:sz w:val="20"/>
      </w:rPr>
      <w:fldChar w:fldCharType="end"/>
    </w:r>
    <w:r w:rsidRPr="6613328E">
      <w:rPr>
        <w:sz w:val="20"/>
      </w:rPr>
      <w:t xml:space="preserve"> of </w:t>
    </w:r>
    <w:r w:rsidR="00F41E71" w:rsidRPr="6613328E">
      <w:rPr>
        <w:sz w:val="20"/>
      </w:rPr>
      <w:fldChar w:fldCharType="begin"/>
    </w:r>
    <w:r w:rsidR="00F41E71" w:rsidRPr="6613328E">
      <w:rPr>
        <w:sz w:val="24"/>
        <w:szCs w:val="24"/>
      </w:rPr>
      <w:instrText xml:space="preserve"> NUMPAGES  \* Arabic  \* MERGEFORMAT </w:instrText>
    </w:r>
    <w:r w:rsidR="00F41E71" w:rsidRPr="6613328E">
      <w:rPr>
        <w:sz w:val="24"/>
        <w:szCs w:val="24"/>
      </w:rPr>
      <w:fldChar w:fldCharType="separate"/>
    </w:r>
    <w:r w:rsidRPr="6613328E">
      <w:rPr>
        <w:sz w:val="20"/>
      </w:rPr>
      <w:t>2</w:t>
    </w:r>
    <w:r w:rsidR="00F41E71" w:rsidRPr="6613328E">
      <w:rPr>
        <w:sz w:val="20"/>
      </w:rPr>
      <w:fldChar w:fldCharType="end"/>
    </w:r>
    <w:r w:rsidRPr="6613328E">
      <w:rPr>
        <w:sz w:val="20"/>
      </w:rPr>
      <w:t xml:space="preserve"> </w:t>
    </w:r>
    <w:r w:rsidR="00F41E71">
      <w:tab/>
    </w:r>
    <w:r w:rsidRPr="6613328E">
      <w:rPr>
        <w:rFonts w:ascii="Symbol" w:eastAsia="Symbol" w:hAnsi="Symbol" w:cs="Symbol"/>
        <w:sz w:val="20"/>
      </w:rPr>
      <w:t>ã</w:t>
    </w:r>
    <w:r w:rsidRPr="6613328E">
      <w:rPr>
        <w:sz w:val="20"/>
      </w:rPr>
      <w:t xml:space="preserve"> Agriculture and Horticulture Development Board </w:t>
    </w:r>
    <w:r w:rsidR="00F41E71" w:rsidRPr="6613328E">
      <w:rPr>
        <w:sz w:val="24"/>
        <w:szCs w:val="24"/>
      </w:rPr>
      <w:fldChar w:fldCharType="begin"/>
    </w:r>
    <w:r w:rsidR="00F41E71" w:rsidRPr="6613328E">
      <w:rPr>
        <w:sz w:val="24"/>
        <w:szCs w:val="24"/>
      </w:rPr>
      <w:instrText xml:space="preserve"> DATE \@ "yyyy" \* MERGEFORMAT </w:instrText>
    </w:r>
    <w:r w:rsidR="00F41E71" w:rsidRPr="6613328E">
      <w:rPr>
        <w:sz w:val="24"/>
        <w:szCs w:val="24"/>
      </w:rPr>
      <w:fldChar w:fldCharType="separate"/>
    </w:r>
    <w:r w:rsidR="00CE369A" w:rsidRPr="00CE369A">
      <w:rPr>
        <w:noProof/>
        <w:sz w:val="20"/>
      </w:rPr>
      <w:t>2026</w:t>
    </w:r>
    <w:r w:rsidR="00F41E71" w:rsidRPr="6613328E">
      <w:rPr>
        <w:sz w:val="24"/>
        <w:szCs w:val="24"/>
      </w:rPr>
      <w:fldChar w:fldCharType="end"/>
    </w:r>
    <w:r w:rsidRPr="6613328E">
      <w:rPr>
        <w:sz w:val="20"/>
      </w:rPr>
      <w:t>. All rights reserved.</w:t>
    </w:r>
  </w:p>
  <w:p w14:paraId="26EEE91F" w14:textId="77777777" w:rsidR="00F41E71" w:rsidRPr="00B05791" w:rsidRDefault="00F41E71" w:rsidP="00B05791">
    <w:pPr>
      <w:pStyle w:val="Footer"/>
      <w:tabs>
        <w:tab w:val="center" w:pos="4395"/>
      </w:tabs>
      <w:rPr>
        <w:sz w:val="24"/>
        <w:szCs w:val="24"/>
      </w:rPr>
    </w:pPr>
  </w:p>
  <w:p w14:paraId="36722167" w14:textId="77777777" w:rsidR="00F2259C" w:rsidRDefault="00F2259C" w:rsidP="00F86FBC">
    <w:pPr>
      <w:pStyle w:val="Footer"/>
    </w:pPr>
  </w:p>
  <w:p w14:paraId="53784FC6" w14:textId="77777777" w:rsidR="00783013" w:rsidRDefault="0078301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6E9FB" w14:textId="77777777" w:rsidR="002C5190" w:rsidRDefault="002C5190" w:rsidP="00F86FBC">
      <w:r>
        <w:separator/>
      </w:r>
    </w:p>
    <w:p w14:paraId="14BB2C6F" w14:textId="77777777" w:rsidR="002C5190" w:rsidRDefault="002C5190"/>
  </w:footnote>
  <w:footnote w:type="continuationSeparator" w:id="0">
    <w:p w14:paraId="1D2491A4" w14:textId="77777777" w:rsidR="002C5190" w:rsidRDefault="002C5190" w:rsidP="00F86FBC">
      <w:r>
        <w:continuationSeparator/>
      </w:r>
    </w:p>
    <w:p w14:paraId="1EF41420" w14:textId="77777777" w:rsidR="002C5190" w:rsidRDefault="002C519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74CC3" w14:textId="77777777" w:rsidR="008D5DC9" w:rsidRDefault="008D5DC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7B0B955E" wp14:editId="0920589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932030085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43180E" w14:textId="77777777" w:rsidR="008D5DC9" w:rsidRPr="008D5DC9" w:rsidRDefault="008D5DC9" w:rsidP="008D5DC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8D5DC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0B955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6540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" filled="f" stroked="f">
              <v:textbox style="mso-fit-shape-to-text:t" inset="0,15pt,0,0">
                <w:txbxContent>
                  <w:p w14:paraId="4043180E" w14:textId="77777777" w:rsidR="008D5DC9" w:rsidRPr="008D5DC9" w:rsidRDefault="008D5DC9" w:rsidP="008D5DC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8D5DC9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2AC24" w14:textId="77777777" w:rsidR="005D76FD" w:rsidRDefault="008D5DC9" w:rsidP="00F86FBC">
    <w:pPr>
      <w:pStyle w:val="Header"/>
    </w:pPr>
    <w:r>
      <w:rPr>
        <w:rFonts w:ascii="Ubuntu" w:eastAsiaTheme="minorHAnsi" w:hAnsi="Ubuntu"/>
        <w:noProof/>
        <w:color w:val="0090D4"/>
        <w:sz w:val="40"/>
        <w:szCs w:val="36"/>
        <w:lang w:val="en-US" w:eastAsia="en-US"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25FE9A54" wp14:editId="52F4F545">
              <wp:simplePos x="914400" y="45085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972152948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F04348" w14:textId="77777777" w:rsidR="008D5DC9" w:rsidRPr="008D5DC9" w:rsidRDefault="008D5DC9" w:rsidP="008D5DC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8D5DC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FE9A5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29.65pt;z-index:25166643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" filled="f" stroked="f">
              <v:textbox style="mso-fit-shape-to-text:t" inset="0,15pt,0,0">
                <w:txbxContent>
                  <w:p w14:paraId="0BF04348" w14:textId="77777777" w:rsidR="008D5DC9" w:rsidRPr="008D5DC9" w:rsidRDefault="008D5DC9" w:rsidP="008D5DC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8D5DC9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45208" w:rsidRPr="007A3454">
      <w:rPr>
        <w:rStyle w:val="Heading2Char"/>
        <w:rFonts w:eastAsiaTheme="minorHAnsi"/>
        <w:noProof/>
        <w:lang w:val="en-US" w:eastAsia="en-US"/>
      </w:rPr>
      <w:drawing>
        <wp:anchor distT="0" distB="0" distL="114300" distR="114300" simplePos="0" relativeHeight="251663360" behindDoc="0" locked="0" layoutInCell="1" allowOverlap="1" wp14:anchorId="609247F8" wp14:editId="66DFE09D">
          <wp:simplePos x="0" y="0"/>
          <wp:positionH relativeFrom="column">
            <wp:posOffset>5051002</wp:posOffset>
          </wp:positionH>
          <wp:positionV relativeFrom="paragraph">
            <wp:posOffset>9525</wp:posOffset>
          </wp:positionV>
          <wp:extent cx="1259840" cy="5461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DHB-no-words_Blue_RGB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1259840" cy="546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CC2C5C9" w14:textId="77777777" w:rsidR="005D76FD" w:rsidRDefault="005D76FD" w:rsidP="00F86FBC">
    <w:pPr>
      <w:pStyle w:val="Header"/>
    </w:pPr>
  </w:p>
  <w:p w14:paraId="772A684A" w14:textId="77777777" w:rsidR="00783013" w:rsidRDefault="0078301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EF8D0" w14:textId="77777777" w:rsidR="008D5DC9" w:rsidRDefault="008D5DC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27F7DC35" wp14:editId="6494C39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48155741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7ED82F" w14:textId="77777777" w:rsidR="008D5DC9" w:rsidRPr="008D5DC9" w:rsidRDefault="008D5DC9" w:rsidP="008D5DC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8D5DC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F7DC3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9pt;height:29.65pt;z-index:2516643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" filled="f" stroked="f">
              <v:textbox style="mso-fit-shape-to-text:t" inset="0,15pt,0,0">
                <w:txbxContent>
                  <w:p w14:paraId="307ED82F" w14:textId="77777777" w:rsidR="008D5DC9" w:rsidRPr="008D5DC9" w:rsidRDefault="008D5DC9" w:rsidP="008D5DC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8D5DC9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50.65pt;height:203.1pt;visibility:visible;mso-wrap-style:square" o:bullet="t">
        <v:imagedata r:id="rId1" o:title=""/>
      </v:shape>
    </w:pict>
  </w:numPicBullet>
  <w:abstractNum w:abstractNumId="0" w15:restartNumberingAfterBreak="0">
    <w:nsid w:val="FFFFFF1D"/>
    <w:multiLevelType w:val="multilevel"/>
    <w:tmpl w:val="66B49B8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0A9432A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4C46A28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18E2F07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96EA3B1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615C5D9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  <w:color w:val="669E42"/>
      </w:rPr>
    </w:lvl>
  </w:abstractNum>
  <w:abstractNum w:abstractNumId="6" w15:restartNumberingAfterBreak="0">
    <w:nsid w:val="FFFFFF81"/>
    <w:multiLevelType w:val="singleLevel"/>
    <w:tmpl w:val="E3363EF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  <w:color w:val="669E42"/>
      </w:rPr>
    </w:lvl>
  </w:abstractNum>
  <w:abstractNum w:abstractNumId="7" w15:restartNumberingAfterBreak="0">
    <w:nsid w:val="FFFFFF82"/>
    <w:multiLevelType w:val="singleLevel"/>
    <w:tmpl w:val="DD14D27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  <w:color w:val="669E42"/>
      </w:rPr>
    </w:lvl>
  </w:abstractNum>
  <w:abstractNum w:abstractNumId="8" w15:restartNumberingAfterBreak="0">
    <w:nsid w:val="FFFFFF83"/>
    <w:multiLevelType w:val="singleLevel"/>
    <w:tmpl w:val="8A6E0D2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color w:val="669E42"/>
      </w:rPr>
    </w:lvl>
  </w:abstractNum>
  <w:abstractNum w:abstractNumId="9" w15:restartNumberingAfterBreak="0">
    <w:nsid w:val="FFFFFF88"/>
    <w:multiLevelType w:val="singleLevel"/>
    <w:tmpl w:val="7FDCBF5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669E42"/>
      </w:rPr>
    </w:lvl>
  </w:abstractNum>
  <w:abstractNum w:abstractNumId="10" w15:restartNumberingAfterBreak="0">
    <w:nsid w:val="FFFFFF89"/>
    <w:multiLevelType w:val="singleLevel"/>
    <w:tmpl w:val="7D4E933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32"/>
      </w:pPr>
      <w:rPr>
        <w:rFonts w:ascii="Symbol" w:hAnsi="Symbol" w:hint="default"/>
        <w:color w:val="669E42"/>
      </w:rPr>
    </w:lvl>
  </w:abstractNum>
  <w:abstractNum w:abstractNumId="11" w15:restartNumberingAfterBreak="0">
    <w:nsid w:val="04FE32DD"/>
    <w:multiLevelType w:val="multilevel"/>
    <w:tmpl w:val="94D8C02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657739E"/>
    <w:multiLevelType w:val="hybridMultilevel"/>
    <w:tmpl w:val="1F125654"/>
    <w:lvl w:ilvl="0" w:tplc="658646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5C11F" w:themeColor="text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79047BA"/>
    <w:multiLevelType w:val="hybridMultilevel"/>
    <w:tmpl w:val="B6880350"/>
    <w:lvl w:ilvl="0" w:tplc="388002D0">
      <w:start w:val="1"/>
      <w:numFmt w:val="bullet"/>
      <w:pStyle w:val="Bullet"/>
      <w:lvlText w:val=""/>
      <w:lvlJc w:val="left"/>
      <w:pPr>
        <w:ind w:left="748" w:hanging="360"/>
      </w:pPr>
      <w:rPr>
        <w:rFonts w:ascii="Symbol" w:hAnsi="Symbol" w:hint="default"/>
        <w:color w:val="0090D4"/>
      </w:rPr>
    </w:lvl>
    <w:lvl w:ilvl="1" w:tplc="080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4" w15:restartNumberingAfterBreak="0">
    <w:nsid w:val="07C65EF3"/>
    <w:multiLevelType w:val="multilevel"/>
    <w:tmpl w:val="5BAE9C76"/>
    <w:styleLink w:val="CurrentList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  <w:b/>
        <w:i w:val="0"/>
        <w:color w:val="95C11F" w:themeColor="text2"/>
      </w:rPr>
    </w:lvl>
    <w:lvl w:ilvl="1">
      <w:start w:val="1"/>
      <w:numFmt w:val="lowerLetter"/>
      <w:lvlText w:val="%2."/>
      <w:lvlJc w:val="left"/>
      <w:pPr>
        <w:ind w:left="1723" w:hanging="360"/>
      </w:pPr>
    </w:lvl>
    <w:lvl w:ilvl="2">
      <w:start w:val="1"/>
      <w:numFmt w:val="lowerRoman"/>
      <w:lvlText w:val="%3."/>
      <w:lvlJc w:val="right"/>
      <w:pPr>
        <w:ind w:left="2443" w:hanging="180"/>
      </w:pPr>
    </w:lvl>
    <w:lvl w:ilvl="3">
      <w:start w:val="1"/>
      <w:numFmt w:val="decimal"/>
      <w:lvlText w:val="%4."/>
      <w:lvlJc w:val="left"/>
      <w:pPr>
        <w:ind w:left="3163" w:hanging="360"/>
      </w:pPr>
    </w:lvl>
    <w:lvl w:ilvl="4">
      <w:start w:val="1"/>
      <w:numFmt w:val="lowerLetter"/>
      <w:lvlText w:val="%5."/>
      <w:lvlJc w:val="left"/>
      <w:pPr>
        <w:ind w:left="3883" w:hanging="360"/>
      </w:pPr>
    </w:lvl>
    <w:lvl w:ilvl="5">
      <w:start w:val="1"/>
      <w:numFmt w:val="lowerRoman"/>
      <w:lvlText w:val="%6."/>
      <w:lvlJc w:val="right"/>
      <w:pPr>
        <w:ind w:left="4603" w:hanging="180"/>
      </w:pPr>
    </w:lvl>
    <w:lvl w:ilvl="6">
      <w:start w:val="1"/>
      <w:numFmt w:val="decimal"/>
      <w:lvlText w:val="%7."/>
      <w:lvlJc w:val="left"/>
      <w:pPr>
        <w:ind w:left="5323" w:hanging="360"/>
      </w:pPr>
    </w:lvl>
    <w:lvl w:ilvl="7">
      <w:start w:val="1"/>
      <w:numFmt w:val="lowerLetter"/>
      <w:lvlText w:val="%8."/>
      <w:lvlJc w:val="left"/>
      <w:pPr>
        <w:ind w:left="6043" w:hanging="360"/>
      </w:pPr>
    </w:lvl>
    <w:lvl w:ilvl="8">
      <w:start w:val="1"/>
      <w:numFmt w:val="lowerRoman"/>
      <w:lvlText w:val="%9."/>
      <w:lvlJc w:val="right"/>
      <w:pPr>
        <w:ind w:left="6763" w:hanging="180"/>
      </w:pPr>
    </w:lvl>
  </w:abstractNum>
  <w:abstractNum w:abstractNumId="15" w15:restartNumberingAfterBreak="0">
    <w:nsid w:val="097C06E1"/>
    <w:multiLevelType w:val="hybridMultilevel"/>
    <w:tmpl w:val="2D707446"/>
    <w:lvl w:ilvl="0" w:tplc="DDFC85BE">
      <w:start w:val="1"/>
      <w:numFmt w:val="decimal"/>
      <w:pStyle w:val="List5"/>
      <w:lvlText w:val="%1."/>
      <w:lvlJc w:val="left"/>
      <w:pPr>
        <w:tabs>
          <w:tab w:val="num" w:pos="1492"/>
        </w:tabs>
        <w:ind w:left="1492" w:hanging="360"/>
      </w:pPr>
      <w:rPr>
        <w:rFonts w:hint="default"/>
        <w:b/>
        <w:i w:val="0"/>
        <w:color w:val="669E42"/>
      </w:rPr>
    </w:lvl>
    <w:lvl w:ilvl="1" w:tplc="08090019" w:tentative="1">
      <w:start w:val="1"/>
      <w:numFmt w:val="lowerLetter"/>
      <w:lvlText w:val="%2."/>
      <w:lvlJc w:val="left"/>
      <w:pPr>
        <w:ind w:left="2572" w:hanging="360"/>
      </w:pPr>
    </w:lvl>
    <w:lvl w:ilvl="2" w:tplc="0809001B" w:tentative="1">
      <w:start w:val="1"/>
      <w:numFmt w:val="lowerRoman"/>
      <w:lvlText w:val="%3."/>
      <w:lvlJc w:val="right"/>
      <w:pPr>
        <w:ind w:left="3292" w:hanging="180"/>
      </w:pPr>
    </w:lvl>
    <w:lvl w:ilvl="3" w:tplc="0809000F" w:tentative="1">
      <w:start w:val="1"/>
      <w:numFmt w:val="decimal"/>
      <w:lvlText w:val="%4."/>
      <w:lvlJc w:val="left"/>
      <w:pPr>
        <w:ind w:left="4012" w:hanging="360"/>
      </w:pPr>
    </w:lvl>
    <w:lvl w:ilvl="4" w:tplc="08090019" w:tentative="1">
      <w:start w:val="1"/>
      <w:numFmt w:val="lowerLetter"/>
      <w:lvlText w:val="%5."/>
      <w:lvlJc w:val="left"/>
      <w:pPr>
        <w:ind w:left="4732" w:hanging="360"/>
      </w:pPr>
    </w:lvl>
    <w:lvl w:ilvl="5" w:tplc="0809001B" w:tentative="1">
      <w:start w:val="1"/>
      <w:numFmt w:val="lowerRoman"/>
      <w:lvlText w:val="%6."/>
      <w:lvlJc w:val="right"/>
      <w:pPr>
        <w:ind w:left="5452" w:hanging="180"/>
      </w:pPr>
    </w:lvl>
    <w:lvl w:ilvl="6" w:tplc="0809000F" w:tentative="1">
      <w:start w:val="1"/>
      <w:numFmt w:val="decimal"/>
      <w:lvlText w:val="%7."/>
      <w:lvlJc w:val="left"/>
      <w:pPr>
        <w:ind w:left="6172" w:hanging="360"/>
      </w:pPr>
    </w:lvl>
    <w:lvl w:ilvl="7" w:tplc="08090019" w:tentative="1">
      <w:start w:val="1"/>
      <w:numFmt w:val="lowerLetter"/>
      <w:lvlText w:val="%8."/>
      <w:lvlJc w:val="left"/>
      <w:pPr>
        <w:ind w:left="6892" w:hanging="360"/>
      </w:pPr>
    </w:lvl>
    <w:lvl w:ilvl="8" w:tplc="0809001B" w:tentative="1">
      <w:start w:val="1"/>
      <w:numFmt w:val="lowerRoman"/>
      <w:lvlText w:val="%9."/>
      <w:lvlJc w:val="right"/>
      <w:pPr>
        <w:ind w:left="7612" w:hanging="180"/>
      </w:pPr>
    </w:lvl>
  </w:abstractNum>
  <w:abstractNum w:abstractNumId="16" w15:restartNumberingAfterBreak="0">
    <w:nsid w:val="0C17084D"/>
    <w:multiLevelType w:val="multilevel"/>
    <w:tmpl w:val="A0FA1020"/>
    <w:styleLink w:val="CurrentList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hint="default"/>
        <w:b/>
        <w:i w:val="0"/>
        <w:color w:val="95C11F" w:themeColor="text2"/>
      </w:rPr>
    </w:lvl>
    <w:lvl w:ilvl="1">
      <w:start w:val="1"/>
      <w:numFmt w:val="lowerLetter"/>
      <w:lvlText w:val="%2."/>
      <w:lvlJc w:val="left"/>
      <w:pPr>
        <w:ind w:left="2289" w:hanging="360"/>
      </w:pPr>
    </w:lvl>
    <w:lvl w:ilvl="2">
      <w:start w:val="1"/>
      <w:numFmt w:val="lowerRoman"/>
      <w:lvlText w:val="%3."/>
      <w:lvlJc w:val="right"/>
      <w:pPr>
        <w:ind w:left="3009" w:hanging="180"/>
      </w:pPr>
    </w:lvl>
    <w:lvl w:ilvl="3">
      <w:start w:val="1"/>
      <w:numFmt w:val="decimal"/>
      <w:lvlText w:val="%4."/>
      <w:lvlJc w:val="left"/>
      <w:pPr>
        <w:ind w:left="3729" w:hanging="360"/>
      </w:pPr>
    </w:lvl>
    <w:lvl w:ilvl="4">
      <w:start w:val="1"/>
      <w:numFmt w:val="lowerLetter"/>
      <w:lvlText w:val="%5."/>
      <w:lvlJc w:val="left"/>
      <w:pPr>
        <w:ind w:left="4449" w:hanging="360"/>
      </w:pPr>
    </w:lvl>
    <w:lvl w:ilvl="5">
      <w:start w:val="1"/>
      <w:numFmt w:val="lowerRoman"/>
      <w:lvlText w:val="%6."/>
      <w:lvlJc w:val="right"/>
      <w:pPr>
        <w:ind w:left="5169" w:hanging="180"/>
      </w:pPr>
    </w:lvl>
    <w:lvl w:ilvl="6">
      <w:start w:val="1"/>
      <w:numFmt w:val="decimal"/>
      <w:lvlText w:val="%7."/>
      <w:lvlJc w:val="left"/>
      <w:pPr>
        <w:ind w:left="5889" w:hanging="360"/>
      </w:pPr>
    </w:lvl>
    <w:lvl w:ilvl="7">
      <w:start w:val="1"/>
      <w:numFmt w:val="lowerLetter"/>
      <w:lvlText w:val="%8."/>
      <w:lvlJc w:val="left"/>
      <w:pPr>
        <w:ind w:left="6609" w:hanging="360"/>
      </w:pPr>
    </w:lvl>
    <w:lvl w:ilvl="8">
      <w:start w:val="1"/>
      <w:numFmt w:val="lowerRoman"/>
      <w:lvlText w:val="%9."/>
      <w:lvlJc w:val="right"/>
      <w:pPr>
        <w:ind w:left="7329" w:hanging="180"/>
      </w:pPr>
    </w:lvl>
  </w:abstractNum>
  <w:abstractNum w:abstractNumId="17" w15:restartNumberingAfterBreak="0">
    <w:nsid w:val="0CBC4BC0"/>
    <w:multiLevelType w:val="hybridMultilevel"/>
    <w:tmpl w:val="94D8C0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0FE3335A"/>
    <w:multiLevelType w:val="hybridMultilevel"/>
    <w:tmpl w:val="9B069E7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7FD6A29"/>
    <w:multiLevelType w:val="hybridMultilevel"/>
    <w:tmpl w:val="51E427DC"/>
    <w:lvl w:ilvl="0" w:tplc="8E66677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669E4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9A138E"/>
    <w:multiLevelType w:val="hybridMultilevel"/>
    <w:tmpl w:val="5D423112"/>
    <w:lvl w:ilvl="0" w:tplc="D6F2B654">
      <w:start w:val="1"/>
      <w:numFmt w:val="decimal"/>
      <w:pStyle w:val="List4"/>
      <w:lvlText w:val="%1."/>
      <w:lvlJc w:val="left"/>
      <w:pPr>
        <w:tabs>
          <w:tab w:val="num" w:pos="1209"/>
        </w:tabs>
        <w:ind w:left="1209" w:hanging="360"/>
      </w:pPr>
      <w:rPr>
        <w:rFonts w:hint="default"/>
        <w:b/>
        <w:i w:val="0"/>
        <w:color w:val="669E42"/>
      </w:rPr>
    </w:lvl>
    <w:lvl w:ilvl="1" w:tplc="08090019" w:tentative="1">
      <w:start w:val="1"/>
      <w:numFmt w:val="lowerLetter"/>
      <w:lvlText w:val="%2."/>
      <w:lvlJc w:val="left"/>
      <w:pPr>
        <w:ind w:left="2289" w:hanging="360"/>
      </w:pPr>
    </w:lvl>
    <w:lvl w:ilvl="2" w:tplc="0809001B" w:tentative="1">
      <w:start w:val="1"/>
      <w:numFmt w:val="lowerRoman"/>
      <w:lvlText w:val="%3."/>
      <w:lvlJc w:val="right"/>
      <w:pPr>
        <w:ind w:left="3009" w:hanging="180"/>
      </w:pPr>
    </w:lvl>
    <w:lvl w:ilvl="3" w:tplc="0809000F" w:tentative="1">
      <w:start w:val="1"/>
      <w:numFmt w:val="decimal"/>
      <w:lvlText w:val="%4."/>
      <w:lvlJc w:val="left"/>
      <w:pPr>
        <w:ind w:left="3729" w:hanging="360"/>
      </w:pPr>
    </w:lvl>
    <w:lvl w:ilvl="4" w:tplc="08090019" w:tentative="1">
      <w:start w:val="1"/>
      <w:numFmt w:val="lowerLetter"/>
      <w:lvlText w:val="%5."/>
      <w:lvlJc w:val="left"/>
      <w:pPr>
        <w:ind w:left="4449" w:hanging="360"/>
      </w:pPr>
    </w:lvl>
    <w:lvl w:ilvl="5" w:tplc="0809001B" w:tentative="1">
      <w:start w:val="1"/>
      <w:numFmt w:val="lowerRoman"/>
      <w:lvlText w:val="%6."/>
      <w:lvlJc w:val="right"/>
      <w:pPr>
        <w:ind w:left="5169" w:hanging="180"/>
      </w:pPr>
    </w:lvl>
    <w:lvl w:ilvl="6" w:tplc="0809000F" w:tentative="1">
      <w:start w:val="1"/>
      <w:numFmt w:val="decimal"/>
      <w:lvlText w:val="%7."/>
      <w:lvlJc w:val="left"/>
      <w:pPr>
        <w:ind w:left="5889" w:hanging="360"/>
      </w:pPr>
    </w:lvl>
    <w:lvl w:ilvl="7" w:tplc="08090019" w:tentative="1">
      <w:start w:val="1"/>
      <w:numFmt w:val="lowerLetter"/>
      <w:lvlText w:val="%8."/>
      <w:lvlJc w:val="left"/>
      <w:pPr>
        <w:ind w:left="6609" w:hanging="360"/>
      </w:pPr>
    </w:lvl>
    <w:lvl w:ilvl="8" w:tplc="0809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21" w15:restartNumberingAfterBreak="0">
    <w:nsid w:val="18E951D3"/>
    <w:multiLevelType w:val="hybridMultilevel"/>
    <w:tmpl w:val="6C86CF02"/>
    <w:lvl w:ilvl="0" w:tplc="17EC41A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95C11F" w:themeColor="text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2C792D"/>
    <w:multiLevelType w:val="multilevel"/>
    <w:tmpl w:val="5E6E3B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95C11F" w:themeColor="text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06E5EA6"/>
    <w:multiLevelType w:val="hybridMultilevel"/>
    <w:tmpl w:val="A8683F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7C60C4A"/>
    <w:multiLevelType w:val="hybridMultilevel"/>
    <w:tmpl w:val="44A83B1A"/>
    <w:lvl w:ilvl="0" w:tplc="AEB01456">
      <w:start w:val="1"/>
      <w:numFmt w:val="decimal"/>
      <w:pStyle w:val="List"/>
      <w:lvlText w:val="%1."/>
      <w:lvlJc w:val="left"/>
      <w:pPr>
        <w:ind w:left="1286" w:hanging="360"/>
      </w:pPr>
      <w:rPr>
        <w:rFonts w:ascii="Arial" w:hAnsi="Arial" w:hint="default"/>
        <w:b w:val="0"/>
        <w:i w:val="0"/>
        <w:color w:val="4D4D4C"/>
      </w:rPr>
    </w:lvl>
    <w:lvl w:ilvl="1" w:tplc="08090019" w:tentative="1">
      <w:start w:val="1"/>
      <w:numFmt w:val="lowerLetter"/>
      <w:lvlText w:val="%2."/>
      <w:lvlJc w:val="left"/>
      <w:pPr>
        <w:ind w:left="2006" w:hanging="360"/>
      </w:pPr>
    </w:lvl>
    <w:lvl w:ilvl="2" w:tplc="0809001B" w:tentative="1">
      <w:start w:val="1"/>
      <w:numFmt w:val="lowerRoman"/>
      <w:lvlText w:val="%3."/>
      <w:lvlJc w:val="right"/>
      <w:pPr>
        <w:ind w:left="2726" w:hanging="180"/>
      </w:pPr>
    </w:lvl>
    <w:lvl w:ilvl="3" w:tplc="0809000F" w:tentative="1">
      <w:start w:val="1"/>
      <w:numFmt w:val="decimal"/>
      <w:lvlText w:val="%4."/>
      <w:lvlJc w:val="left"/>
      <w:pPr>
        <w:ind w:left="3446" w:hanging="360"/>
      </w:pPr>
    </w:lvl>
    <w:lvl w:ilvl="4" w:tplc="08090019" w:tentative="1">
      <w:start w:val="1"/>
      <w:numFmt w:val="lowerLetter"/>
      <w:lvlText w:val="%5."/>
      <w:lvlJc w:val="left"/>
      <w:pPr>
        <w:ind w:left="4166" w:hanging="360"/>
      </w:pPr>
    </w:lvl>
    <w:lvl w:ilvl="5" w:tplc="0809001B" w:tentative="1">
      <w:start w:val="1"/>
      <w:numFmt w:val="lowerRoman"/>
      <w:lvlText w:val="%6."/>
      <w:lvlJc w:val="right"/>
      <w:pPr>
        <w:ind w:left="4886" w:hanging="180"/>
      </w:pPr>
    </w:lvl>
    <w:lvl w:ilvl="6" w:tplc="0809000F" w:tentative="1">
      <w:start w:val="1"/>
      <w:numFmt w:val="decimal"/>
      <w:lvlText w:val="%7."/>
      <w:lvlJc w:val="left"/>
      <w:pPr>
        <w:ind w:left="5606" w:hanging="360"/>
      </w:pPr>
    </w:lvl>
    <w:lvl w:ilvl="7" w:tplc="08090019" w:tentative="1">
      <w:start w:val="1"/>
      <w:numFmt w:val="lowerLetter"/>
      <w:lvlText w:val="%8."/>
      <w:lvlJc w:val="left"/>
      <w:pPr>
        <w:ind w:left="6326" w:hanging="360"/>
      </w:pPr>
    </w:lvl>
    <w:lvl w:ilvl="8" w:tplc="080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25" w15:restartNumberingAfterBreak="0">
    <w:nsid w:val="2A9A0342"/>
    <w:multiLevelType w:val="hybridMultilevel"/>
    <w:tmpl w:val="00ECC2A2"/>
    <w:lvl w:ilvl="0" w:tplc="F23ECCCA">
      <w:start w:val="1"/>
      <w:numFmt w:val="decimal"/>
      <w:pStyle w:val="List2"/>
      <w:lvlText w:val="%1."/>
      <w:lvlJc w:val="left"/>
      <w:pPr>
        <w:tabs>
          <w:tab w:val="num" w:pos="643"/>
        </w:tabs>
        <w:ind w:left="643" w:hanging="360"/>
      </w:pPr>
      <w:rPr>
        <w:rFonts w:hint="default"/>
        <w:b/>
        <w:i w:val="0"/>
        <w:color w:val="669E42"/>
      </w:rPr>
    </w:lvl>
    <w:lvl w:ilvl="1" w:tplc="08090019" w:tentative="1">
      <w:start w:val="1"/>
      <w:numFmt w:val="lowerLetter"/>
      <w:lvlText w:val="%2."/>
      <w:lvlJc w:val="left"/>
      <w:pPr>
        <w:ind w:left="1723" w:hanging="360"/>
      </w:pPr>
    </w:lvl>
    <w:lvl w:ilvl="2" w:tplc="0809001B" w:tentative="1">
      <w:start w:val="1"/>
      <w:numFmt w:val="lowerRoman"/>
      <w:lvlText w:val="%3."/>
      <w:lvlJc w:val="right"/>
      <w:pPr>
        <w:ind w:left="2443" w:hanging="180"/>
      </w:pPr>
    </w:lvl>
    <w:lvl w:ilvl="3" w:tplc="0809000F" w:tentative="1">
      <w:start w:val="1"/>
      <w:numFmt w:val="decimal"/>
      <w:lvlText w:val="%4."/>
      <w:lvlJc w:val="left"/>
      <w:pPr>
        <w:ind w:left="3163" w:hanging="360"/>
      </w:pPr>
    </w:lvl>
    <w:lvl w:ilvl="4" w:tplc="08090019" w:tentative="1">
      <w:start w:val="1"/>
      <w:numFmt w:val="lowerLetter"/>
      <w:lvlText w:val="%5."/>
      <w:lvlJc w:val="left"/>
      <w:pPr>
        <w:ind w:left="3883" w:hanging="360"/>
      </w:pPr>
    </w:lvl>
    <w:lvl w:ilvl="5" w:tplc="0809001B" w:tentative="1">
      <w:start w:val="1"/>
      <w:numFmt w:val="lowerRoman"/>
      <w:lvlText w:val="%6."/>
      <w:lvlJc w:val="right"/>
      <w:pPr>
        <w:ind w:left="4603" w:hanging="180"/>
      </w:pPr>
    </w:lvl>
    <w:lvl w:ilvl="6" w:tplc="0809000F" w:tentative="1">
      <w:start w:val="1"/>
      <w:numFmt w:val="decimal"/>
      <w:lvlText w:val="%7."/>
      <w:lvlJc w:val="left"/>
      <w:pPr>
        <w:ind w:left="5323" w:hanging="360"/>
      </w:pPr>
    </w:lvl>
    <w:lvl w:ilvl="7" w:tplc="08090019" w:tentative="1">
      <w:start w:val="1"/>
      <w:numFmt w:val="lowerLetter"/>
      <w:lvlText w:val="%8."/>
      <w:lvlJc w:val="left"/>
      <w:pPr>
        <w:ind w:left="6043" w:hanging="360"/>
      </w:pPr>
    </w:lvl>
    <w:lvl w:ilvl="8" w:tplc="08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6" w15:restartNumberingAfterBreak="0">
    <w:nsid w:val="2D1F359C"/>
    <w:multiLevelType w:val="multilevel"/>
    <w:tmpl w:val="C18A6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7742166"/>
    <w:multiLevelType w:val="hybridMultilevel"/>
    <w:tmpl w:val="EF4E3BC2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3B672BF0"/>
    <w:multiLevelType w:val="hybridMultilevel"/>
    <w:tmpl w:val="A4EC7E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FE0409"/>
    <w:multiLevelType w:val="hybridMultilevel"/>
    <w:tmpl w:val="EE82708C"/>
    <w:lvl w:ilvl="0" w:tplc="48320D2A">
      <w:start w:val="1"/>
      <w:numFmt w:val="decimal"/>
      <w:pStyle w:val="List3"/>
      <w:lvlText w:val="%1."/>
      <w:lvlJc w:val="left"/>
      <w:pPr>
        <w:tabs>
          <w:tab w:val="num" w:pos="926"/>
        </w:tabs>
        <w:ind w:left="926" w:hanging="360"/>
      </w:pPr>
      <w:rPr>
        <w:rFonts w:hint="default"/>
        <w:b/>
        <w:i w:val="0"/>
        <w:color w:val="669E42"/>
      </w:rPr>
    </w:lvl>
    <w:lvl w:ilvl="1" w:tplc="08090019" w:tentative="1">
      <w:start w:val="1"/>
      <w:numFmt w:val="lowerLetter"/>
      <w:lvlText w:val="%2."/>
      <w:lvlJc w:val="left"/>
      <w:pPr>
        <w:ind w:left="2006" w:hanging="360"/>
      </w:pPr>
    </w:lvl>
    <w:lvl w:ilvl="2" w:tplc="0809001B" w:tentative="1">
      <w:start w:val="1"/>
      <w:numFmt w:val="lowerRoman"/>
      <w:lvlText w:val="%3."/>
      <w:lvlJc w:val="right"/>
      <w:pPr>
        <w:ind w:left="2726" w:hanging="180"/>
      </w:pPr>
    </w:lvl>
    <w:lvl w:ilvl="3" w:tplc="0809000F" w:tentative="1">
      <w:start w:val="1"/>
      <w:numFmt w:val="decimal"/>
      <w:lvlText w:val="%4."/>
      <w:lvlJc w:val="left"/>
      <w:pPr>
        <w:ind w:left="3446" w:hanging="360"/>
      </w:pPr>
    </w:lvl>
    <w:lvl w:ilvl="4" w:tplc="08090019" w:tentative="1">
      <w:start w:val="1"/>
      <w:numFmt w:val="lowerLetter"/>
      <w:lvlText w:val="%5."/>
      <w:lvlJc w:val="left"/>
      <w:pPr>
        <w:ind w:left="4166" w:hanging="360"/>
      </w:pPr>
    </w:lvl>
    <w:lvl w:ilvl="5" w:tplc="0809001B" w:tentative="1">
      <w:start w:val="1"/>
      <w:numFmt w:val="lowerRoman"/>
      <w:lvlText w:val="%6."/>
      <w:lvlJc w:val="right"/>
      <w:pPr>
        <w:ind w:left="4886" w:hanging="180"/>
      </w:pPr>
    </w:lvl>
    <w:lvl w:ilvl="6" w:tplc="0809000F" w:tentative="1">
      <w:start w:val="1"/>
      <w:numFmt w:val="decimal"/>
      <w:lvlText w:val="%7."/>
      <w:lvlJc w:val="left"/>
      <w:pPr>
        <w:ind w:left="5606" w:hanging="360"/>
      </w:pPr>
    </w:lvl>
    <w:lvl w:ilvl="7" w:tplc="08090019" w:tentative="1">
      <w:start w:val="1"/>
      <w:numFmt w:val="lowerLetter"/>
      <w:lvlText w:val="%8."/>
      <w:lvlJc w:val="left"/>
      <w:pPr>
        <w:ind w:left="6326" w:hanging="360"/>
      </w:pPr>
    </w:lvl>
    <w:lvl w:ilvl="8" w:tplc="080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30" w15:restartNumberingAfterBreak="0">
    <w:nsid w:val="51644242"/>
    <w:multiLevelType w:val="multilevel"/>
    <w:tmpl w:val="4A6690A4"/>
    <w:styleLink w:val="CurrentList5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hint="default"/>
        <w:b/>
        <w:i w:val="0"/>
        <w:color w:val="95C11F" w:themeColor="text2"/>
      </w:rPr>
    </w:lvl>
    <w:lvl w:ilvl="1">
      <w:start w:val="1"/>
      <w:numFmt w:val="lowerLetter"/>
      <w:lvlText w:val="%2."/>
      <w:lvlJc w:val="left"/>
      <w:pPr>
        <w:ind w:left="2572" w:hanging="360"/>
      </w:pPr>
    </w:lvl>
    <w:lvl w:ilvl="2">
      <w:start w:val="1"/>
      <w:numFmt w:val="lowerRoman"/>
      <w:lvlText w:val="%3."/>
      <w:lvlJc w:val="right"/>
      <w:pPr>
        <w:ind w:left="3292" w:hanging="180"/>
      </w:pPr>
    </w:lvl>
    <w:lvl w:ilvl="3">
      <w:start w:val="1"/>
      <w:numFmt w:val="decimal"/>
      <w:lvlText w:val="%4."/>
      <w:lvlJc w:val="left"/>
      <w:pPr>
        <w:ind w:left="4012" w:hanging="360"/>
      </w:pPr>
    </w:lvl>
    <w:lvl w:ilvl="4">
      <w:start w:val="1"/>
      <w:numFmt w:val="lowerLetter"/>
      <w:lvlText w:val="%5."/>
      <w:lvlJc w:val="left"/>
      <w:pPr>
        <w:ind w:left="4732" w:hanging="360"/>
      </w:pPr>
    </w:lvl>
    <w:lvl w:ilvl="5">
      <w:start w:val="1"/>
      <w:numFmt w:val="lowerRoman"/>
      <w:lvlText w:val="%6."/>
      <w:lvlJc w:val="right"/>
      <w:pPr>
        <w:ind w:left="5452" w:hanging="180"/>
      </w:pPr>
    </w:lvl>
    <w:lvl w:ilvl="6">
      <w:start w:val="1"/>
      <w:numFmt w:val="decimal"/>
      <w:lvlText w:val="%7."/>
      <w:lvlJc w:val="left"/>
      <w:pPr>
        <w:ind w:left="6172" w:hanging="360"/>
      </w:pPr>
    </w:lvl>
    <w:lvl w:ilvl="7">
      <w:start w:val="1"/>
      <w:numFmt w:val="lowerLetter"/>
      <w:lvlText w:val="%8."/>
      <w:lvlJc w:val="left"/>
      <w:pPr>
        <w:ind w:left="6892" w:hanging="360"/>
      </w:pPr>
    </w:lvl>
    <w:lvl w:ilvl="8">
      <w:start w:val="1"/>
      <w:numFmt w:val="lowerRoman"/>
      <w:lvlText w:val="%9."/>
      <w:lvlJc w:val="right"/>
      <w:pPr>
        <w:ind w:left="7612" w:hanging="180"/>
      </w:pPr>
    </w:lvl>
  </w:abstractNum>
  <w:abstractNum w:abstractNumId="31" w15:restartNumberingAfterBreak="0">
    <w:nsid w:val="51E05580"/>
    <w:multiLevelType w:val="multilevel"/>
    <w:tmpl w:val="9B069E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407650C"/>
    <w:multiLevelType w:val="multilevel"/>
    <w:tmpl w:val="CDCA5E18"/>
    <w:styleLink w:val="CurrentList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95C11F" w:themeColor="text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050BD5"/>
    <w:multiLevelType w:val="hybridMultilevel"/>
    <w:tmpl w:val="5E6E3B44"/>
    <w:lvl w:ilvl="0" w:tplc="341C888A">
      <w:start w:val="1"/>
      <w:numFmt w:val="decimal"/>
      <w:lvlText w:val="%1."/>
      <w:lvlJc w:val="left"/>
      <w:pPr>
        <w:ind w:left="360" w:hanging="360"/>
      </w:pPr>
      <w:rPr>
        <w:rFonts w:hint="default"/>
        <w:color w:val="95C11F" w:themeColor="text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C614337"/>
    <w:multiLevelType w:val="multilevel"/>
    <w:tmpl w:val="0809001D"/>
    <w:numStyleLink w:val="Bulletpoints"/>
  </w:abstractNum>
  <w:abstractNum w:abstractNumId="35" w15:restartNumberingAfterBreak="0">
    <w:nsid w:val="60637560"/>
    <w:multiLevelType w:val="multilevel"/>
    <w:tmpl w:val="0809001D"/>
    <w:styleLink w:val="Bulletpoints"/>
    <w:lvl w:ilvl="0">
      <w:start w:val="1"/>
      <w:numFmt w:val="bullet"/>
      <w:lvlText w:val="□"/>
      <w:lvlJc w:val="left"/>
      <w:pPr>
        <w:ind w:left="360" w:hanging="360"/>
      </w:pPr>
      <w:rPr>
        <w:rFonts w:ascii="Arial" w:hAnsi="Arial" w:hint="default"/>
        <w:color w:val="0082CA" w:themeColor="text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3AC6F06"/>
    <w:multiLevelType w:val="multilevel"/>
    <w:tmpl w:val="11FC4DB4"/>
    <w:styleLink w:val="CurrentList3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hint="default"/>
        <w:b/>
        <w:i w:val="0"/>
        <w:color w:val="95C11F" w:themeColor="text2"/>
      </w:rPr>
    </w:lvl>
    <w:lvl w:ilvl="1">
      <w:start w:val="1"/>
      <w:numFmt w:val="lowerLetter"/>
      <w:lvlText w:val="%2."/>
      <w:lvlJc w:val="left"/>
      <w:pPr>
        <w:ind w:left="2006" w:hanging="360"/>
      </w:pPr>
    </w:lvl>
    <w:lvl w:ilvl="2">
      <w:start w:val="1"/>
      <w:numFmt w:val="lowerRoman"/>
      <w:lvlText w:val="%3."/>
      <w:lvlJc w:val="right"/>
      <w:pPr>
        <w:ind w:left="2726" w:hanging="180"/>
      </w:pPr>
    </w:lvl>
    <w:lvl w:ilvl="3">
      <w:start w:val="1"/>
      <w:numFmt w:val="decimal"/>
      <w:lvlText w:val="%4."/>
      <w:lvlJc w:val="left"/>
      <w:pPr>
        <w:ind w:left="3446" w:hanging="360"/>
      </w:pPr>
    </w:lvl>
    <w:lvl w:ilvl="4">
      <w:start w:val="1"/>
      <w:numFmt w:val="lowerLetter"/>
      <w:lvlText w:val="%5."/>
      <w:lvlJc w:val="left"/>
      <w:pPr>
        <w:ind w:left="4166" w:hanging="360"/>
      </w:pPr>
    </w:lvl>
    <w:lvl w:ilvl="5">
      <w:start w:val="1"/>
      <w:numFmt w:val="lowerRoman"/>
      <w:lvlText w:val="%6."/>
      <w:lvlJc w:val="right"/>
      <w:pPr>
        <w:ind w:left="4886" w:hanging="180"/>
      </w:pPr>
    </w:lvl>
    <w:lvl w:ilvl="6">
      <w:start w:val="1"/>
      <w:numFmt w:val="decimal"/>
      <w:lvlText w:val="%7."/>
      <w:lvlJc w:val="left"/>
      <w:pPr>
        <w:ind w:left="5606" w:hanging="360"/>
      </w:pPr>
    </w:lvl>
    <w:lvl w:ilvl="7">
      <w:start w:val="1"/>
      <w:numFmt w:val="lowerLetter"/>
      <w:lvlText w:val="%8."/>
      <w:lvlJc w:val="left"/>
      <w:pPr>
        <w:ind w:left="6326" w:hanging="360"/>
      </w:pPr>
    </w:lvl>
    <w:lvl w:ilvl="8">
      <w:start w:val="1"/>
      <w:numFmt w:val="lowerRoman"/>
      <w:lvlText w:val="%9."/>
      <w:lvlJc w:val="right"/>
      <w:pPr>
        <w:ind w:left="7046" w:hanging="180"/>
      </w:pPr>
    </w:lvl>
  </w:abstractNum>
  <w:num w:numId="1" w16cid:durableId="696153938">
    <w:abstractNumId w:val="26"/>
  </w:num>
  <w:num w:numId="2" w16cid:durableId="440146533">
    <w:abstractNumId w:val="0"/>
  </w:num>
  <w:num w:numId="3" w16cid:durableId="2051806794">
    <w:abstractNumId w:val="18"/>
  </w:num>
  <w:num w:numId="4" w16cid:durableId="1476675530">
    <w:abstractNumId w:val="31"/>
  </w:num>
  <w:num w:numId="5" w16cid:durableId="1114057574">
    <w:abstractNumId w:val="33"/>
  </w:num>
  <w:num w:numId="6" w16cid:durableId="1979526830">
    <w:abstractNumId w:val="22"/>
  </w:num>
  <w:num w:numId="7" w16cid:durableId="686911828">
    <w:abstractNumId w:val="21"/>
  </w:num>
  <w:num w:numId="8" w16cid:durableId="1088189810">
    <w:abstractNumId w:val="17"/>
  </w:num>
  <w:num w:numId="9" w16cid:durableId="998582142">
    <w:abstractNumId w:val="11"/>
  </w:num>
  <w:num w:numId="10" w16cid:durableId="2112973659">
    <w:abstractNumId w:val="12"/>
  </w:num>
  <w:num w:numId="11" w16cid:durableId="855189279">
    <w:abstractNumId w:val="1"/>
  </w:num>
  <w:num w:numId="12" w16cid:durableId="1474560151">
    <w:abstractNumId w:val="2"/>
  </w:num>
  <w:num w:numId="13" w16cid:durableId="1866556637">
    <w:abstractNumId w:val="3"/>
  </w:num>
  <w:num w:numId="14" w16cid:durableId="1990750144">
    <w:abstractNumId w:val="4"/>
  </w:num>
  <w:num w:numId="15" w16cid:durableId="670376558">
    <w:abstractNumId w:val="9"/>
  </w:num>
  <w:num w:numId="16" w16cid:durableId="1603226071">
    <w:abstractNumId w:val="5"/>
  </w:num>
  <w:num w:numId="17" w16cid:durableId="1368146155">
    <w:abstractNumId w:val="6"/>
  </w:num>
  <w:num w:numId="18" w16cid:durableId="1713580360">
    <w:abstractNumId w:val="7"/>
  </w:num>
  <w:num w:numId="19" w16cid:durableId="662271278">
    <w:abstractNumId w:val="8"/>
  </w:num>
  <w:num w:numId="20" w16cid:durableId="1636907718">
    <w:abstractNumId w:val="10"/>
  </w:num>
  <w:num w:numId="21" w16cid:durableId="898830135">
    <w:abstractNumId w:val="27"/>
  </w:num>
  <w:num w:numId="22" w16cid:durableId="669450329">
    <w:abstractNumId w:val="25"/>
  </w:num>
  <w:num w:numId="23" w16cid:durableId="1919287998">
    <w:abstractNumId w:val="29"/>
  </w:num>
  <w:num w:numId="24" w16cid:durableId="2006857881">
    <w:abstractNumId w:val="19"/>
  </w:num>
  <w:num w:numId="25" w16cid:durableId="1574075096">
    <w:abstractNumId w:val="20"/>
  </w:num>
  <w:num w:numId="26" w16cid:durableId="264920688">
    <w:abstractNumId w:val="15"/>
  </w:num>
  <w:num w:numId="27" w16cid:durableId="1996297387">
    <w:abstractNumId w:val="28"/>
  </w:num>
  <w:num w:numId="28" w16cid:durableId="495390249">
    <w:abstractNumId w:val="23"/>
  </w:num>
  <w:num w:numId="29" w16cid:durableId="759790617">
    <w:abstractNumId w:val="19"/>
    <w:lvlOverride w:ilvl="0">
      <w:startOverride w:val="1"/>
    </w:lvlOverride>
  </w:num>
  <w:num w:numId="30" w16cid:durableId="1368289204">
    <w:abstractNumId w:val="32"/>
  </w:num>
  <w:num w:numId="31" w16cid:durableId="756832289">
    <w:abstractNumId w:val="14"/>
  </w:num>
  <w:num w:numId="32" w16cid:durableId="2110000414">
    <w:abstractNumId w:val="36"/>
  </w:num>
  <w:num w:numId="33" w16cid:durableId="1933931263">
    <w:abstractNumId w:val="16"/>
  </w:num>
  <w:num w:numId="34" w16cid:durableId="1722896190">
    <w:abstractNumId w:val="30"/>
  </w:num>
  <w:num w:numId="35" w16cid:durableId="307898449">
    <w:abstractNumId w:val="35"/>
  </w:num>
  <w:num w:numId="36" w16cid:durableId="1071661329">
    <w:abstractNumId w:val="34"/>
  </w:num>
  <w:num w:numId="37" w16cid:durableId="220093339">
    <w:abstractNumId w:val="13"/>
  </w:num>
  <w:num w:numId="38" w16cid:durableId="11449301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69A"/>
    <w:rsid w:val="00005C32"/>
    <w:rsid w:val="000073E2"/>
    <w:rsid w:val="00010023"/>
    <w:rsid w:val="000603D9"/>
    <w:rsid w:val="00060BAD"/>
    <w:rsid w:val="0006243B"/>
    <w:rsid w:val="000652BD"/>
    <w:rsid w:val="0008594E"/>
    <w:rsid w:val="000B5B6B"/>
    <w:rsid w:val="000C0E78"/>
    <w:rsid w:val="000C0EAA"/>
    <w:rsid w:val="000C5AD0"/>
    <w:rsid w:val="000C6DA1"/>
    <w:rsid w:val="000E0CC6"/>
    <w:rsid w:val="00100AC0"/>
    <w:rsid w:val="00114C48"/>
    <w:rsid w:val="001222C3"/>
    <w:rsid w:val="00123796"/>
    <w:rsid w:val="001276F4"/>
    <w:rsid w:val="00132CC2"/>
    <w:rsid w:val="00136CA7"/>
    <w:rsid w:val="0015453B"/>
    <w:rsid w:val="00162F15"/>
    <w:rsid w:val="00164680"/>
    <w:rsid w:val="0017068D"/>
    <w:rsid w:val="001777A4"/>
    <w:rsid w:val="001924A6"/>
    <w:rsid w:val="001A77E4"/>
    <w:rsid w:val="001A7B17"/>
    <w:rsid w:val="001B22CB"/>
    <w:rsid w:val="001E19F0"/>
    <w:rsid w:val="001E675E"/>
    <w:rsid w:val="00204B44"/>
    <w:rsid w:val="00211E92"/>
    <w:rsid w:val="00213709"/>
    <w:rsid w:val="00226D7C"/>
    <w:rsid w:val="00233DA5"/>
    <w:rsid w:val="002341E1"/>
    <w:rsid w:val="00243D9B"/>
    <w:rsid w:val="00257BDB"/>
    <w:rsid w:val="00263DD9"/>
    <w:rsid w:val="00265B17"/>
    <w:rsid w:val="0027056A"/>
    <w:rsid w:val="00271B49"/>
    <w:rsid w:val="00271FAB"/>
    <w:rsid w:val="00284707"/>
    <w:rsid w:val="00295C29"/>
    <w:rsid w:val="002A3CB4"/>
    <w:rsid w:val="002B03AF"/>
    <w:rsid w:val="002B53AC"/>
    <w:rsid w:val="002B708D"/>
    <w:rsid w:val="002C5190"/>
    <w:rsid w:val="002D1274"/>
    <w:rsid w:val="002D17D3"/>
    <w:rsid w:val="002E4B61"/>
    <w:rsid w:val="002F559A"/>
    <w:rsid w:val="002F64F8"/>
    <w:rsid w:val="003016D2"/>
    <w:rsid w:val="00335EAB"/>
    <w:rsid w:val="00337D0D"/>
    <w:rsid w:val="0035023E"/>
    <w:rsid w:val="00371A1C"/>
    <w:rsid w:val="0037473F"/>
    <w:rsid w:val="00380A1B"/>
    <w:rsid w:val="00391132"/>
    <w:rsid w:val="00394187"/>
    <w:rsid w:val="003946C5"/>
    <w:rsid w:val="003976EF"/>
    <w:rsid w:val="003D0E26"/>
    <w:rsid w:val="003D0E4F"/>
    <w:rsid w:val="003D10DF"/>
    <w:rsid w:val="00421214"/>
    <w:rsid w:val="00426604"/>
    <w:rsid w:val="00437579"/>
    <w:rsid w:val="004441FD"/>
    <w:rsid w:val="004556F2"/>
    <w:rsid w:val="00460A64"/>
    <w:rsid w:val="00465D67"/>
    <w:rsid w:val="00467747"/>
    <w:rsid w:val="00470C05"/>
    <w:rsid w:val="004C0E9A"/>
    <w:rsid w:val="004D5544"/>
    <w:rsid w:val="004F2A87"/>
    <w:rsid w:val="004F44A9"/>
    <w:rsid w:val="0050172D"/>
    <w:rsid w:val="00502D75"/>
    <w:rsid w:val="00525FA9"/>
    <w:rsid w:val="0052718A"/>
    <w:rsid w:val="00527301"/>
    <w:rsid w:val="005323C8"/>
    <w:rsid w:val="005323F7"/>
    <w:rsid w:val="00534A9E"/>
    <w:rsid w:val="00544050"/>
    <w:rsid w:val="00546BC3"/>
    <w:rsid w:val="00576BFE"/>
    <w:rsid w:val="005873B4"/>
    <w:rsid w:val="00587400"/>
    <w:rsid w:val="005C0E73"/>
    <w:rsid w:val="005D6F6B"/>
    <w:rsid w:val="005D76FD"/>
    <w:rsid w:val="005D7E83"/>
    <w:rsid w:val="005F5A75"/>
    <w:rsid w:val="00611317"/>
    <w:rsid w:val="00625DDC"/>
    <w:rsid w:val="00632A67"/>
    <w:rsid w:val="006803BA"/>
    <w:rsid w:val="00683160"/>
    <w:rsid w:val="00686074"/>
    <w:rsid w:val="00687A70"/>
    <w:rsid w:val="006A4280"/>
    <w:rsid w:val="006A57A2"/>
    <w:rsid w:val="006E46BF"/>
    <w:rsid w:val="006F0812"/>
    <w:rsid w:val="00705F7A"/>
    <w:rsid w:val="00725D0B"/>
    <w:rsid w:val="00731F40"/>
    <w:rsid w:val="00740B5A"/>
    <w:rsid w:val="00753979"/>
    <w:rsid w:val="00767522"/>
    <w:rsid w:val="00773A07"/>
    <w:rsid w:val="00783013"/>
    <w:rsid w:val="007A3454"/>
    <w:rsid w:val="007B0F62"/>
    <w:rsid w:val="007C3170"/>
    <w:rsid w:val="007E51BB"/>
    <w:rsid w:val="007F1EA4"/>
    <w:rsid w:val="007F230D"/>
    <w:rsid w:val="00800A52"/>
    <w:rsid w:val="0082080F"/>
    <w:rsid w:val="00820EC5"/>
    <w:rsid w:val="008270F4"/>
    <w:rsid w:val="0083209F"/>
    <w:rsid w:val="00854E1C"/>
    <w:rsid w:val="008550BC"/>
    <w:rsid w:val="008552E0"/>
    <w:rsid w:val="00864C3E"/>
    <w:rsid w:val="0089180B"/>
    <w:rsid w:val="00896AB5"/>
    <w:rsid w:val="008B2A08"/>
    <w:rsid w:val="008B56E8"/>
    <w:rsid w:val="008C538C"/>
    <w:rsid w:val="008C7FD4"/>
    <w:rsid w:val="008D3AC1"/>
    <w:rsid w:val="008D5DC9"/>
    <w:rsid w:val="008D6F80"/>
    <w:rsid w:val="009260A8"/>
    <w:rsid w:val="00926D5E"/>
    <w:rsid w:val="00932A32"/>
    <w:rsid w:val="00933190"/>
    <w:rsid w:val="0095095F"/>
    <w:rsid w:val="00954387"/>
    <w:rsid w:val="00955D45"/>
    <w:rsid w:val="00966302"/>
    <w:rsid w:val="009816EB"/>
    <w:rsid w:val="009818CE"/>
    <w:rsid w:val="00984BF1"/>
    <w:rsid w:val="009A2990"/>
    <w:rsid w:val="009A795C"/>
    <w:rsid w:val="009C12B8"/>
    <w:rsid w:val="009C31AB"/>
    <w:rsid w:val="009D6691"/>
    <w:rsid w:val="009E755D"/>
    <w:rsid w:val="00A217A0"/>
    <w:rsid w:val="00A37BFE"/>
    <w:rsid w:val="00A40A3D"/>
    <w:rsid w:val="00A42E0D"/>
    <w:rsid w:val="00A56646"/>
    <w:rsid w:val="00A57BA1"/>
    <w:rsid w:val="00A63591"/>
    <w:rsid w:val="00A72177"/>
    <w:rsid w:val="00A73699"/>
    <w:rsid w:val="00AB015F"/>
    <w:rsid w:val="00AB2A06"/>
    <w:rsid w:val="00AD4DEA"/>
    <w:rsid w:val="00AE2062"/>
    <w:rsid w:val="00AE388B"/>
    <w:rsid w:val="00AE499B"/>
    <w:rsid w:val="00B008EB"/>
    <w:rsid w:val="00B00C84"/>
    <w:rsid w:val="00B05791"/>
    <w:rsid w:val="00B1575C"/>
    <w:rsid w:val="00B20325"/>
    <w:rsid w:val="00B27019"/>
    <w:rsid w:val="00B27316"/>
    <w:rsid w:val="00B31E1F"/>
    <w:rsid w:val="00B360F6"/>
    <w:rsid w:val="00B52380"/>
    <w:rsid w:val="00B533D0"/>
    <w:rsid w:val="00B539D5"/>
    <w:rsid w:val="00B64E15"/>
    <w:rsid w:val="00B7599C"/>
    <w:rsid w:val="00B83C96"/>
    <w:rsid w:val="00BA078F"/>
    <w:rsid w:val="00BB51D6"/>
    <w:rsid w:val="00BC23D2"/>
    <w:rsid w:val="00BD2E1A"/>
    <w:rsid w:val="00BF495F"/>
    <w:rsid w:val="00BF4B69"/>
    <w:rsid w:val="00BF6837"/>
    <w:rsid w:val="00C100F5"/>
    <w:rsid w:val="00C12BCC"/>
    <w:rsid w:val="00C13308"/>
    <w:rsid w:val="00C30205"/>
    <w:rsid w:val="00C43DBA"/>
    <w:rsid w:val="00C45208"/>
    <w:rsid w:val="00C60438"/>
    <w:rsid w:val="00C637AB"/>
    <w:rsid w:val="00C66840"/>
    <w:rsid w:val="00C70315"/>
    <w:rsid w:val="00C93514"/>
    <w:rsid w:val="00C97B8B"/>
    <w:rsid w:val="00C97F90"/>
    <w:rsid w:val="00CC1E0C"/>
    <w:rsid w:val="00CC2858"/>
    <w:rsid w:val="00CC57CB"/>
    <w:rsid w:val="00CD18BF"/>
    <w:rsid w:val="00CD566B"/>
    <w:rsid w:val="00CE369A"/>
    <w:rsid w:val="00CE697C"/>
    <w:rsid w:val="00CE6A48"/>
    <w:rsid w:val="00CF470A"/>
    <w:rsid w:val="00D008FE"/>
    <w:rsid w:val="00D06B06"/>
    <w:rsid w:val="00D2272E"/>
    <w:rsid w:val="00D301C2"/>
    <w:rsid w:val="00D30757"/>
    <w:rsid w:val="00D37F7C"/>
    <w:rsid w:val="00D57709"/>
    <w:rsid w:val="00D8334A"/>
    <w:rsid w:val="00D8638C"/>
    <w:rsid w:val="00D90A95"/>
    <w:rsid w:val="00DA6ACF"/>
    <w:rsid w:val="00DB2D05"/>
    <w:rsid w:val="00DC1ABF"/>
    <w:rsid w:val="00DD16C6"/>
    <w:rsid w:val="00DD39E2"/>
    <w:rsid w:val="00DF7ADC"/>
    <w:rsid w:val="00E3109C"/>
    <w:rsid w:val="00E40DB7"/>
    <w:rsid w:val="00E4578E"/>
    <w:rsid w:val="00E511D0"/>
    <w:rsid w:val="00E549BE"/>
    <w:rsid w:val="00E5543B"/>
    <w:rsid w:val="00E62483"/>
    <w:rsid w:val="00E83E71"/>
    <w:rsid w:val="00E9768E"/>
    <w:rsid w:val="00EA7745"/>
    <w:rsid w:val="00EB0C82"/>
    <w:rsid w:val="00EB332B"/>
    <w:rsid w:val="00EC5325"/>
    <w:rsid w:val="00EC729C"/>
    <w:rsid w:val="00ED1C76"/>
    <w:rsid w:val="00EE1F0C"/>
    <w:rsid w:val="00EE2530"/>
    <w:rsid w:val="00EE35C5"/>
    <w:rsid w:val="00EE4203"/>
    <w:rsid w:val="00EE77FC"/>
    <w:rsid w:val="00F04E0F"/>
    <w:rsid w:val="00F151EC"/>
    <w:rsid w:val="00F2259C"/>
    <w:rsid w:val="00F2580B"/>
    <w:rsid w:val="00F41B00"/>
    <w:rsid w:val="00F41D79"/>
    <w:rsid w:val="00F41E71"/>
    <w:rsid w:val="00F52587"/>
    <w:rsid w:val="00F622F6"/>
    <w:rsid w:val="00F62404"/>
    <w:rsid w:val="00F86FBC"/>
    <w:rsid w:val="00FA051F"/>
    <w:rsid w:val="00FA1F61"/>
    <w:rsid w:val="00FA4019"/>
    <w:rsid w:val="00FA48C7"/>
    <w:rsid w:val="00FA7E00"/>
    <w:rsid w:val="00FC4A32"/>
    <w:rsid w:val="00FD2C9D"/>
    <w:rsid w:val="00FD616B"/>
    <w:rsid w:val="00FE320C"/>
    <w:rsid w:val="00FF0BED"/>
    <w:rsid w:val="00FF3BFF"/>
    <w:rsid w:val="66133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A037B0"/>
  <w15:chartTrackingRefBased/>
  <w15:docId w15:val="{5037AA11-8403-40DF-931B-2CE13F84D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54E1C"/>
    <w:pPr>
      <w:spacing w:line="240" w:lineRule="auto"/>
    </w:pPr>
    <w:rPr>
      <w:rFonts w:ascii="Arial" w:eastAsia="Times New Roman" w:hAnsi="Arial" w:cs="Arial"/>
      <w:color w:val="5F5F5F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2C9D"/>
    <w:pPr>
      <w:spacing w:after="480"/>
      <w:outlineLvl w:val="0"/>
    </w:pPr>
    <w:rPr>
      <w:rFonts w:ascii="Ubuntu Light" w:hAnsi="Ubuntu Light"/>
      <w:color w:val="0090D4"/>
      <w:sz w:val="56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320C"/>
    <w:pPr>
      <w:spacing w:before="720" w:after="240"/>
      <w:jc w:val="both"/>
      <w:outlineLvl w:val="1"/>
    </w:pPr>
    <w:rPr>
      <w:rFonts w:ascii="Ubuntu" w:hAnsi="Ubuntu"/>
      <w:color w:val="0090D4"/>
      <w:sz w:val="40"/>
      <w:szCs w:val="36"/>
    </w:rPr>
  </w:style>
  <w:style w:type="paragraph" w:styleId="Heading3">
    <w:name w:val="heading 3"/>
    <w:basedOn w:val="Normal"/>
    <w:link w:val="Heading3Char"/>
    <w:uiPriority w:val="9"/>
    <w:qFormat/>
    <w:rsid w:val="00FD2C9D"/>
    <w:pPr>
      <w:spacing w:before="360" w:after="120"/>
      <w:jc w:val="both"/>
      <w:outlineLvl w:val="2"/>
    </w:pPr>
    <w:rPr>
      <w:rFonts w:ascii="Ubuntu" w:hAnsi="Ubuntu"/>
      <w:color w:val="0090D4"/>
      <w:sz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A48C7"/>
    <w:pPr>
      <w:keepNext/>
      <w:keepLines/>
      <w:spacing w:before="240" w:after="40"/>
      <w:outlineLvl w:val="3"/>
    </w:pPr>
    <w:rPr>
      <w:rFonts w:asciiTheme="majorHAnsi" w:eastAsiaTheme="majorEastAsia" w:hAnsiTheme="majorHAnsi" w:cstheme="majorBidi"/>
      <w:iCs/>
      <w:color w:val="0090D4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D6691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color w:val="0090D4"/>
      <w:sz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5D6F6B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b/>
      <w:color w:val="4C4C4C"/>
      <w:sz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725D0B"/>
    <w:pPr>
      <w:keepNext/>
      <w:keepLines/>
      <w:spacing w:before="60" w:after="0"/>
      <w:outlineLvl w:val="6"/>
    </w:pPr>
    <w:rPr>
      <w:rFonts w:asciiTheme="majorHAnsi" w:eastAsiaTheme="majorEastAsia" w:hAnsiTheme="majorHAnsi" w:cstheme="majorBidi"/>
      <w:b/>
      <w:i/>
      <w:iCs/>
      <w:color w:val="4C4C4C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725D0B"/>
    <w:pPr>
      <w:keepNext/>
      <w:keepLines/>
      <w:spacing w:before="60" w:after="0"/>
      <w:outlineLvl w:val="7"/>
    </w:pPr>
    <w:rPr>
      <w:rFonts w:asciiTheme="majorHAnsi" w:eastAsiaTheme="majorEastAsia" w:hAnsiTheme="majorHAnsi" w:cstheme="majorBidi"/>
      <w:b/>
      <w:color w:val="4C4C4C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725D0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/>
      <w:iCs/>
      <w:color w:val="4C4C4C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D2C9D"/>
    <w:rPr>
      <w:rFonts w:ascii="Ubuntu" w:eastAsia="Times New Roman" w:hAnsi="Ubuntu" w:cs="Arial"/>
      <w:color w:val="0090D4"/>
      <w:sz w:val="32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B7599C"/>
    <w:rPr>
      <w:color w:val="1B3941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D2C9D"/>
    <w:rPr>
      <w:rFonts w:ascii="Ubuntu Light" w:eastAsia="Times New Roman" w:hAnsi="Ubuntu Light" w:cs="Arial"/>
      <w:color w:val="0090D4"/>
      <w:sz w:val="56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FE320C"/>
    <w:rPr>
      <w:rFonts w:ascii="Ubuntu" w:eastAsia="Times New Roman" w:hAnsi="Ubuntu" w:cs="Arial"/>
      <w:color w:val="0090D4"/>
      <w:sz w:val="40"/>
      <w:szCs w:val="36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FA48C7"/>
    <w:rPr>
      <w:rFonts w:asciiTheme="majorHAnsi" w:eastAsiaTheme="majorEastAsia" w:hAnsiTheme="majorHAnsi" w:cstheme="majorBidi"/>
      <w:iCs/>
      <w:color w:val="0090D4"/>
      <w:sz w:val="28"/>
      <w:szCs w:val="20"/>
      <w:lang w:eastAsia="en-GB"/>
    </w:rPr>
  </w:style>
  <w:style w:type="character" w:styleId="FollowedHyperlink">
    <w:name w:val="FollowedHyperlink"/>
    <w:basedOn w:val="DefaultParagraphFont"/>
    <w:uiPriority w:val="99"/>
    <w:unhideWhenUsed/>
    <w:rsid w:val="00B7599C"/>
    <w:rPr>
      <w:color w:val="4D4D4C"/>
      <w:u w:val="single"/>
    </w:rPr>
  </w:style>
  <w:style w:type="paragraph" w:customStyle="1" w:styleId="IntroText">
    <w:name w:val="Intro Text"/>
    <w:basedOn w:val="Normal"/>
    <w:qFormat/>
    <w:rsid w:val="00A73699"/>
    <w:pPr>
      <w:spacing w:after="200"/>
      <w:jc w:val="both"/>
    </w:pPr>
    <w:rPr>
      <w:color w:val="333333"/>
      <w:sz w:val="24"/>
      <w:szCs w:val="28"/>
    </w:rPr>
  </w:style>
  <w:style w:type="paragraph" w:styleId="List2">
    <w:name w:val="List 2"/>
    <w:basedOn w:val="Normal"/>
    <w:uiPriority w:val="99"/>
    <w:unhideWhenUsed/>
    <w:rsid w:val="00D37F7C"/>
    <w:pPr>
      <w:numPr>
        <w:numId w:val="22"/>
      </w:numPr>
      <w:contextualSpacing/>
    </w:pPr>
  </w:style>
  <w:style w:type="paragraph" w:styleId="ListBullet">
    <w:name w:val="List Bullet"/>
    <w:basedOn w:val="Normal"/>
    <w:uiPriority w:val="99"/>
    <w:unhideWhenUsed/>
    <w:rsid w:val="00EC5325"/>
    <w:pPr>
      <w:numPr>
        <w:numId w:val="20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5D76FD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D76FD"/>
  </w:style>
  <w:style w:type="paragraph" w:styleId="Footer">
    <w:name w:val="footer"/>
    <w:basedOn w:val="Normal"/>
    <w:link w:val="FooterChar"/>
    <w:uiPriority w:val="99"/>
    <w:unhideWhenUsed/>
    <w:rsid w:val="00576BFE"/>
    <w:pPr>
      <w:tabs>
        <w:tab w:val="center" w:pos="4513"/>
        <w:tab w:val="right" w:pos="9026"/>
      </w:tabs>
      <w:spacing w:after="0"/>
    </w:pPr>
    <w:rPr>
      <w:color w:val="auto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576BFE"/>
    <w:rPr>
      <w:rFonts w:ascii="Arial" w:eastAsia="Times New Roman" w:hAnsi="Arial" w:cs="Arial"/>
      <w:sz w:val="18"/>
      <w:szCs w:val="20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8C7FD4"/>
    <w:rPr>
      <w:sz w:val="18"/>
    </w:rPr>
  </w:style>
  <w:style w:type="character" w:customStyle="1" w:styleId="Heading5Char">
    <w:name w:val="Heading 5 Char"/>
    <w:basedOn w:val="DefaultParagraphFont"/>
    <w:link w:val="Heading5"/>
    <w:uiPriority w:val="9"/>
    <w:rsid w:val="009D6691"/>
    <w:rPr>
      <w:rFonts w:asciiTheme="majorHAnsi" w:eastAsiaTheme="majorEastAsia" w:hAnsiTheme="majorHAnsi" w:cstheme="majorBidi"/>
      <w:color w:val="0090D4"/>
      <w:sz w:val="24"/>
      <w:szCs w:val="20"/>
      <w:lang w:eastAsia="en-GB"/>
    </w:rPr>
  </w:style>
  <w:style w:type="paragraph" w:styleId="Caption">
    <w:name w:val="caption"/>
    <w:basedOn w:val="Normal"/>
    <w:next w:val="Normal"/>
    <w:uiPriority w:val="35"/>
    <w:unhideWhenUsed/>
    <w:qFormat/>
    <w:rsid w:val="00C66840"/>
    <w:pPr>
      <w:spacing w:after="200"/>
    </w:pPr>
    <w:rPr>
      <w:i/>
      <w:iCs/>
      <w:color w:val="4C4C4C"/>
      <w:sz w:val="18"/>
      <w:szCs w:val="18"/>
    </w:rPr>
  </w:style>
  <w:style w:type="character" w:customStyle="1" w:styleId="Heading7Char">
    <w:name w:val="Heading 7 Char"/>
    <w:basedOn w:val="DefaultParagraphFont"/>
    <w:link w:val="Heading7"/>
    <w:uiPriority w:val="9"/>
    <w:rsid w:val="00725D0B"/>
    <w:rPr>
      <w:rFonts w:asciiTheme="majorHAnsi" w:eastAsiaTheme="majorEastAsia" w:hAnsiTheme="majorHAnsi" w:cstheme="majorBidi"/>
      <w:b/>
      <w:i/>
      <w:iCs/>
      <w:color w:val="4C4C4C"/>
      <w:sz w:val="20"/>
      <w:szCs w:val="20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rsid w:val="005D6F6B"/>
    <w:rPr>
      <w:rFonts w:asciiTheme="majorHAnsi" w:eastAsiaTheme="majorEastAsia" w:hAnsiTheme="majorHAnsi" w:cstheme="majorBidi"/>
      <w:b/>
      <w:color w:val="4C4C4C"/>
      <w:szCs w:val="20"/>
      <w:lang w:eastAsia="en-GB"/>
    </w:rPr>
  </w:style>
  <w:style w:type="character" w:customStyle="1" w:styleId="Heading8Char">
    <w:name w:val="Heading 8 Char"/>
    <w:basedOn w:val="DefaultParagraphFont"/>
    <w:link w:val="Heading8"/>
    <w:uiPriority w:val="9"/>
    <w:rsid w:val="00725D0B"/>
    <w:rPr>
      <w:rFonts w:asciiTheme="majorHAnsi" w:eastAsiaTheme="majorEastAsia" w:hAnsiTheme="majorHAnsi" w:cstheme="majorBidi"/>
      <w:b/>
      <w:color w:val="4C4C4C"/>
      <w:sz w:val="20"/>
      <w:szCs w:val="21"/>
      <w:lang w:eastAsia="en-GB"/>
    </w:rPr>
  </w:style>
  <w:style w:type="character" w:customStyle="1" w:styleId="Heading9Char">
    <w:name w:val="Heading 9 Char"/>
    <w:basedOn w:val="DefaultParagraphFont"/>
    <w:link w:val="Heading9"/>
    <w:uiPriority w:val="9"/>
    <w:rsid w:val="00725D0B"/>
    <w:rPr>
      <w:rFonts w:asciiTheme="majorHAnsi" w:eastAsiaTheme="majorEastAsia" w:hAnsiTheme="majorHAnsi" w:cstheme="majorBidi"/>
      <w:b/>
      <w:i/>
      <w:iCs/>
      <w:color w:val="4C4C4C"/>
      <w:sz w:val="20"/>
      <w:szCs w:val="21"/>
      <w:lang w:eastAsia="en-GB"/>
    </w:rPr>
  </w:style>
  <w:style w:type="paragraph" w:styleId="ListContinue">
    <w:name w:val="List Continue"/>
    <w:basedOn w:val="Normal"/>
    <w:uiPriority w:val="99"/>
    <w:unhideWhenUsed/>
    <w:rsid w:val="00C66840"/>
    <w:pPr>
      <w:spacing w:after="120"/>
      <w:ind w:left="283"/>
      <w:contextualSpacing/>
    </w:pPr>
  </w:style>
  <w:style w:type="paragraph" w:customStyle="1" w:styleId="NormalWhite">
    <w:name w:val="Normal White"/>
    <w:basedOn w:val="Normal"/>
    <w:rsid w:val="00E549BE"/>
    <w:rPr>
      <w:rFonts w:eastAsiaTheme="majorEastAsia"/>
      <w:color w:val="FFFFFF" w:themeColor="background1"/>
    </w:rPr>
  </w:style>
  <w:style w:type="paragraph" w:customStyle="1" w:styleId="Contactblock-hyperlink">
    <w:name w:val="Contact block - hyperlink"/>
    <w:basedOn w:val="Normal"/>
    <w:next w:val="Contactblock-details"/>
    <w:rsid w:val="00C70315"/>
    <w:pPr>
      <w:snapToGrid w:val="0"/>
      <w:spacing w:after="0"/>
    </w:pPr>
    <w:rPr>
      <w:b/>
      <w:color w:val="FFFFFF" w:themeColor="background1"/>
    </w:rPr>
  </w:style>
  <w:style w:type="paragraph" w:customStyle="1" w:styleId="Contactblock-details">
    <w:name w:val="Contact block - details"/>
    <w:basedOn w:val="NormalWhite"/>
    <w:rsid w:val="003016D2"/>
    <w:pPr>
      <w:snapToGrid w:val="0"/>
      <w:spacing w:after="0"/>
    </w:pPr>
    <w:rPr>
      <w:b/>
    </w:rPr>
  </w:style>
  <w:style w:type="paragraph" w:styleId="ListBullet2">
    <w:name w:val="List Bullet 2"/>
    <w:basedOn w:val="Normal"/>
    <w:uiPriority w:val="99"/>
    <w:unhideWhenUsed/>
    <w:rsid w:val="004441FD"/>
    <w:pPr>
      <w:numPr>
        <w:numId w:val="19"/>
      </w:numPr>
      <w:contextualSpacing/>
    </w:pPr>
  </w:style>
  <w:style w:type="paragraph" w:styleId="ListContinue3">
    <w:name w:val="List Continue 3"/>
    <w:basedOn w:val="Normal"/>
    <w:uiPriority w:val="99"/>
    <w:unhideWhenUsed/>
    <w:rsid w:val="00A73699"/>
    <w:pPr>
      <w:spacing w:after="120"/>
      <w:ind w:left="849"/>
      <w:contextualSpacing/>
    </w:pPr>
  </w:style>
  <w:style w:type="paragraph" w:styleId="ListBullet3">
    <w:name w:val="List Bullet 3"/>
    <w:basedOn w:val="Normal"/>
    <w:uiPriority w:val="99"/>
    <w:unhideWhenUsed/>
    <w:rsid w:val="004441FD"/>
    <w:pPr>
      <w:numPr>
        <w:numId w:val="18"/>
      </w:numPr>
      <w:contextualSpacing/>
    </w:pPr>
  </w:style>
  <w:style w:type="paragraph" w:styleId="ListBullet4">
    <w:name w:val="List Bullet 4"/>
    <w:basedOn w:val="Normal"/>
    <w:uiPriority w:val="99"/>
    <w:unhideWhenUsed/>
    <w:rsid w:val="004441FD"/>
    <w:pPr>
      <w:numPr>
        <w:numId w:val="17"/>
      </w:numPr>
      <w:contextualSpacing/>
    </w:pPr>
  </w:style>
  <w:style w:type="paragraph" w:styleId="ListBullet5">
    <w:name w:val="List Bullet 5"/>
    <w:basedOn w:val="Normal"/>
    <w:uiPriority w:val="99"/>
    <w:unhideWhenUsed/>
    <w:rsid w:val="004441FD"/>
    <w:pPr>
      <w:numPr>
        <w:numId w:val="16"/>
      </w:numPr>
      <w:contextualSpacing/>
    </w:pPr>
  </w:style>
  <w:style w:type="paragraph" w:styleId="ListNumber2">
    <w:name w:val="List Number 2"/>
    <w:basedOn w:val="Normal"/>
    <w:uiPriority w:val="99"/>
    <w:unhideWhenUsed/>
    <w:rsid w:val="00864C3E"/>
    <w:pPr>
      <w:numPr>
        <w:numId w:val="14"/>
      </w:numPr>
      <w:contextualSpacing/>
    </w:pPr>
  </w:style>
  <w:style w:type="paragraph" w:styleId="ListNumber3">
    <w:name w:val="List Number 3"/>
    <w:basedOn w:val="Normal"/>
    <w:uiPriority w:val="99"/>
    <w:unhideWhenUsed/>
    <w:rsid w:val="00864C3E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99"/>
    <w:unhideWhenUsed/>
    <w:rsid w:val="00864C3E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unhideWhenUsed/>
    <w:rsid w:val="00864C3E"/>
    <w:pPr>
      <w:numPr>
        <w:numId w:val="11"/>
      </w:numPr>
      <w:contextualSpacing/>
    </w:pPr>
  </w:style>
  <w:style w:type="paragraph" w:styleId="List">
    <w:name w:val="List"/>
    <w:basedOn w:val="Normal"/>
    <w:next w:val="Bullet"/>
    <w:uiPriority w:val="99"/>
    <w:unhideWhenUsed/>
    <w:qFormat/>
    <w:rsid w:val="00525FA9"/>
    <w:pPr>
      <w:numPr>
        <w:numId w:val="38"/>
      </w:numPr>
    </w:pPr>
  </w:style>
  <w:style w:type="paragraph" w:styleId="ListNumber">
    <w:name w:val="List Number"/>
    <w:basedOn w:val="Normal"/>
    <w:uiPriority w:val="99"/>
    <w:unhideWhenUsed/>
    <w:rsid w:val="00EC5325"/>
    <w:pPr>
      <w:numPr>
        <w:numId w:val="15"/>
      </w:numPr>
      <w:contextualSpacing/>
    </w:pPr>
  </w:style>
  <w:style w:type="paragraph" w:styleId="List3">
    <w:name w:val="List 3"/>
    <w:basedOn w:val="Normal"/>
    <w:uiPriority w:val="99"/>
    <w:unhideWhenUsed/>
    <w:rsid w:val="00D37F7C"/>
    <w:pPr>
      <w:numPr>
        <w:numId w:val="23"/>
      </w:numPr>
      <w:contextualSpacing/>
    </w:pPr>
  </w:style>
  <w:style w:type="paragraph" w:styleId="List4">
    <w:name w:val="List 4"/>
    <w:basedOn w:val="Normal"/>
    <w:uiPriority w:val="99"/>
    <w:unhideWhenUsed/>
    <w:rsid w:val="00D37F7C"/>
    <w:pPr>
      <w:numPr>
        <w:numId w:val="25"/>
      </w:numPr>
      <w:contextualSpacing/>
    </w:pPr>
  </w:style>
  <w:style w:type="paragraph" w:styleId="List5">
    <w:name w:val="List 5"/>
    <w:basedOn w:val="Normal"/>
    <w:uiPriority w:val="99"/>
    <w:unhideWhenUsed/>
    <w:rsid w:val="00D37F7C"/>
    <w:pPr>
      <w:numPr>
        <w:numId w:val="26"/>
      </w:numPr>
      <w:contextualSpacing/>
    </w:pPr>
  </w:style>
  <w:style w:type="paragraph" w:styleId="ListContinue2">
    <w:name w:val="List Continue 2"/>
    <w:basedOn w:val="Normal"/>
    <w:uiPriority w:val="99"/>
    <w:unhideWhenUsed/>
    <w:rsid w:val="00C66840"/>
    <w:pPr>
      <w:spacing w:after="120"/>
      <w:ind w:left="566"/>
      <w:contextualSpacing/>
    </w:pPr>
  </w:style>
  <w:style w:type="paragraph" w:styleId="ListContinue4">
    <w:name w:val="List Continue 4"/>
    <w:basedOn w:val="Normal"/>
    <w:uiPriority w:val="99"/>
    <w:unhideWhenUsed/>
    <w:rsid w:val="00C6684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unhideWhenUsed/>
    <w:rsid w:val="00C66840"/>
    <w:pPr>
      <w:spacing w:after="120"/>
      <w:ind w:left="1415"/>
      <w:contextualSpacing/>
    </w:pPr>
  </w:style>
  <w:style w:type="paragraph" w:styleId="MacroText">
    <w:name w:val="macro"/>
    <w:link w:val="MacroTextChar"/>
    <w:uiPriority w:val="99"/>
    <w:unhideWhenUsed/>
    <w:rsid w:val="00C6684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Consolas"/>
      <w:color w:val="5F5F5F"/>
      <w:sz w:val="20"/>
      <w:szCs w:val="20"/>
      <w:lang w:eastAsia="en-GB"/>
    </w:rPr>
  </w:style>
  <w:style w:type="character" w:customStyle="1" w:styleId="MacroTextChar">
    <w:name w:val="Macro Text Char"/>
    <w:basedOn w:val="DefaultParagraphFont"/>
    <w:link w:val="MacroText"/>
    <w:uiPriority w:val="99"/>
    <w:rsid w:val="00C66840"/>
    <w:rPr>
      <w:rFonts w:ascii="Consolas" w:eastAsia="Times New Roman" w:hAnsi="Consolas" w:cs="Consolas"/>
      <w:color w:val="5F5F5F"/>
      <w:sz w:val="20"/>
      <w:szCs w:val="20"/>
      <w:lang w:eastAsia="en-GB"/>
    </w:rPr>
  </w:style>
  <w:style w:type="paragraph" w:styleId="TOCHeading">
    <w:name w:val="TOC Heading"/>
    <w:aliases w:val="Heading,Quote/Shout-out"/>
    <w:basedOn w:val="Heading2"/>
    <w:next w:val="Normal"/>
    <w:autoRedefine/>
    <w:uiPriority w:val="39"/>
    <w:unhideWhenUsed/>
    <w:qFormat/>
    <w:rsid w:val="007B0F62"/>
    <w:pPr>
      <w:keepNext/>
      <w:keepLines/>
      <w:spacing w:before="240" w:after="360"/>
      <w:outlineLvl w:val="9"/>
    </w:pPr>
    <w:rPr>
      <w:rFonts w:eastAsiaTheme="majorEastAsia" w:cstheme="majorBidi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7B0F6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B0F62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7B0F62"/>
    <w:pPr>
      <w:spacing w:after="100"/>
      <w:ind w:left="400"/>
    </w:pPr>
  </w:style>
  <w:style w:type="paragraph" w:styleId="TOC4">
    <w:name w:val="toc 4"/>
    <w:basedOn w:val="Normal"/>
    <w:next w:val="Normal"/>
    <w:autoRedefine/>
    <w:uiPriority w:val="39"/>
    <w:unhideWhenUsed/>
    <w:rsid w:val="007B0F62"/>
    <w:pPr>
      <w:spacing w:after="100"/>
      <w:ind w:left="600"/>
    </w:pPr>
  </w:style>
  <w:style w:type="paragraph" w:styleId="TOC5">
    <w:name w:val="toc 5"/>
    <w:basedOn w:val="Normal"/>
    <w:next w:val="Normal"/>
    <w:autoRedefine/>
    <w:uiPriority w:val="39"/>
    <w:unhideWhenUsed/>
    <w:rsid w:val="007B0F62"/>
    <w:pPr>
      <w:spacing w:after="100"/>
      <w:ind w:left="800"/>
    </w:pPr>
  </w:style>
  <w:style w:type="paragraph" w:styleId="TOC6">
    <w:name w:val="toc 6"/>
    <w:basedOn w:val="Normal"/>
    <w:next w:val="Normal"/>
    <w:autoRedefine/>
    <w:uiPriority w:val="39"/>
    <w:unhideWhenUsed/>
    <w:rsid w:val="007B0F62"/>
    <w:pPr>
      <w:spacing w:after="100"/>
      <w:ind w:left="1000"/>
    </w:pPr>
  </w:style>
  <w:style w:type="paragraph" w:styleId="TOC9">
    <w:name w:val="toc 9"/>
    <w:basedOn w:val="Normal"/>
    <w:next w:val="Normal"/>
    <w:autoRedefine/>
    <w:uiPriority w:val="39"/>
    <w:unhideWhenUsed/>
    <w:rsid w:val="007B0F62"/>
    <w:pPr>
      <w:spacing w:after="100"/>
      <w:ind w:left="1600"/>
    </w:pPr>
  </w:style>
  <w:style w:type="paragraph" w:styleId="TOC8">
    <w:name w:val="toc 8"/>
    <w:basedOn w:val="Normal"/>
    <w:next w:val="Normal"/>
    <w:autoRedefine/>
    <w:uiPriority w:val="39"/>
    <w:unhideWhenUsed/>
    <w:rsid w:val="007B0F62"/>
    <w:pPr>
      <w:spacing w:after="100"/>
      <w:ind w:left="1400"/>
    </w:pPr>
  </w:style>
  <w:style w:type="paragraph" w:styleId="TOC7">
    <w:name w:val="toc 7"/>
    <w:basedOn w:val="Normal"/>
    <w:next w:val="Normal"/>
    <w:autoRedefine/>
    <w:uiPriority w:val="39"/>
    <w:unhideWhenUsed/>
    <w:rsid w:val="007B0F62"/>
    <w:pPr>
      <w:spacing w:after="100"/>
      <w:ind w:left="1200"/>
    </w:pPr>
  </w:style>
  <w:style w:type="paragraph" w:styleId="Quote">
    <w:name w:val="Quote"/>
    <w:basedOn w:val="Normal"/>
    <w:next w:val="Normal"/>
    <w:link w:val="QuoteChar"/>
    <w:uiPriority w:val="29"/>
    <w:rsid w:val="003D0E26"/>
    <w:pPr>
      <w:spacing w:before="200"/>
      <w:ind w:left="864" w:right="864"/>
      <w:jc w:val="center"/>
    </w:pPr>
    <w:rPr>
      <w:i/>
      <w:iCs/>
      <w:color w:val="0090D4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3D0E26"/>
    <w:rPr>
      <w:rFonts w:ascii="Arial" w:eastAsia="Times New Roman" w:hAnsi="Arial" w:cs="Arial"/>
      <w:i/>
      <w:iCs/>
      <w:color w:val="0090D4"/>
      <w:sz w:val="24"/>
      <w:szCs w:val="20"/>
      <w:lang w:eastAsia="en-GB"/>
    </w:rPr>
  </w:style>
  <w:style w:type="table" w:styleId="TableGrid">
    <w:name w:val="Table Grid"/>
    <w:aliases w:val="AHDB Table 1"/>
    <w:basedOn w:val="TableNormal"/>
    <w:uiPriority w:val="39"/>
    <w:rsid w:val="008C7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8C7FD4"/>
    <w:pPr>
      <w:spacing w:after="0" w:line="240" w:lineRule="auto"/>
    </w:pPr>
    <w:tblPr>
      <w:tblStyleRowBandSize w:val="1"/>
      <w:tblStyleColBandSize w:val="1"/>
      <w:tblBorders>
        <w:top w:val="single" w:sz="4" w:space="0" w:color="83D2FF" w:themeColor="text1" w:themeTint="66"/>
        <w:left w:val="single" w:sz="4" w:space="0" w:color="83D2FF" w:themeColor="text1" w:themeTint="66"/>
        <w:bottom w:val="single" w:sz="4" w:space="0" w:color="83D2FF" w:themeColor="text1" w:themeTint="66"/>
        <w:right w:val="single" w:sz="4" w:space="0" w:color="83D2FF" w:themeColor="text1" w:themeTint="66"/>
        <w:insideH w:val="single" w:sz="4" w:space="0" w:color="83D2FF" w:themeColor="text1" w:themeTint="66"/>
        <w:insideV w:val="single" w:sz="4" w:space="0" w:color="83D2FF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46BCFF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6BCFF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5Dark">
    <w:name w:val="Grid Table 5 Dark"/>
    <w:basedOn w:val="TableNormal"/>
    <w:uiPriority w:val="50"/>
    <w:rsid w:val="008C7FD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8FF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2CA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2CA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82CA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82CA" w:themeFill="text1"/>
      </w:tcPr>
    </w:tblStylePr>
    <w:tblStylePr w:type="band1Vert">
      <w:tblPr/>
      <w:tcPr>
        <w:shd w:val="clear" w:color="auto" w:fill="83D2FF" w:themeFill="text1" w:themeFillTint="66"/>
      </w:tcPr>
    </w:tblStylePr>
    <w:tblStylePr w:type="band1Horz">
      <w:tblPr/>
      <w:tcPr>
        <w:shd w:val="clear" w:color="auto" w:fill="83D2FF" w:themeFill="text1" w:themeFillTint="66"/>
      </w:tcPr>
    </w:tblStylePr>
  </w:style>
  <w:style w:type="paragraph" w:styleId="ListParagraph">
    <w:name w:val="List Paragraph"/>
    <w:basedOn w:val="Normal"/>
    <w:uiPriority w:val="34"/>
    <w:rsid w:val="0095095F"/>
    <w:pPr>
      <w:ind w:left="720"/>
      <w:contextualSpacing/>
    </w:pPr>
  </w:style>
  <w:style w:type="paragraph" w:customStyle="1" w:styleId="Heading-Shout-outBox">
    <w:name w:val="Heading - Shout-out Box"/>
    <w:basedOn w:val="Heading3"/>
    <w:rsid w:val="00204B44"/>
    <w:pPr>
      <w:spacing w:before="120"/>
    </w:pPr>
    <w:rPr>
      <w:color w:val="FFFFFF" w:themeColor="background1"/>
    </w:rPr>
  </w:style>
  <w:style w:type="numbering" w:customStyle="1" w:styleId="CurrentList1">
    <w:name w:val="Current List1"/>
    <w:uiPriority w:val="99"/>
    <w:rsid w:val="00EC5325"/>
    <w:pPr>
      <w:numPr>
        <w:numId w:val="30"/>
      </w:numPr>
    </w:pPr>
  </w:style>
  <w:style w:type="numbering" w:customStyle="1" w:styleId="CurrentList2">
    <w:name w:val="Current List2"/>
    <w:uiPriority w:val="99"/>
    <w:rsid w:val="00D37F7C"/>
    <w:pPr>
      <w:numPr>
        <w:numId w:val="31"/>
      </w:numPr>
    </w:pPr>
  </w:style>
  <w:style w:type="numbering" w:customStyle="1" w:styleId="CurrentList3">
    <w:name w:val="Current List3"/>
    <w:uiPriority w:val="99"/>
    <w:rsid w:val="00D37F7C"/>
    <w:pPr>
      <w:numPr>
        <w:numId w:val="32"/>
      </w:numPr>
    </w:pPr>
  </w:style>
  <w:style w:type="numbering" w:customStyle="1" w:styleId="CurrentList4">
    <w:name w:val="Current List4"/>
    <w:uiPriority w:val="99"/>
    <w:rsid w:val="00D37F7C"/>
    <w:pPr>
      <w:numPr>
        <w:numId w:val="33"/>
      </w:numPr>
    </w:pPr>
  </w:style>
  <w:style w:type="numbering" w:customStyle="1" w:styleId="CurrentList5">
    <w:name w:val="Current List5"/>
    <w:uiPriority w:val="99"/>
    <w:rsid w:val="00D37F7C"/>
    <w:pPr>
      <w:numPr>
        <w:numId w:val="34"/>
      </w:numPr>
    </w:pPr>
  </w:style>
  <w:style w:type="character" w:customStyle="1" w:styleId="BOLD">
    <w:name w:val="BOLD"/>
    <w:uiPriority w:val="99"/>
    <w:rsid w:val="00162F15"/>
    <w:rPr>
      <w:b/>
      <w:bCs/>
      <w:w w:val="100"/>
    </w:rPr>
  </w:style>
  <w:style w:type="character" w:styleId="UnresolvedMention">
    <w:name w:val="Unresolved Mention"/>
    <w:basedOn w:val="DefaultParagraphFont"/>
    <w:uiPriority w:val="99"/>
    <w:rsid w:val="00BC23D2"/>
    <w:rPr>
      <w:color w:val="605E5C"/>
      <w:shd w:val="clear" w:color="auto" w:fill="E1DFDD"/>
    </w:rPr>
  </w:style>
  <w:style w:type="paragraph" w:customStyle="1" w:styleId="Table-Body-centred">
    <w:name w:val="Table - Body - centred"/>
    <w:basedOn w:val="Normal"/>
    <w:link w:val="Table-Body-centredChar"/>
    <w:qFormat/>
    <w:rsid w:val="00B05791"/>
    <w:pPr>
      <w:spacing w:before="120" w:after="120"/>
      <w:jc w:val="center"/>
    </w:pPr>
    <w:rPr>
      <w:rFonts w:eastAsiaTheme="minorEastAsia"/>
      <w:color w:val="4D4D4C"/>
      <w:sz w:val="18"/>
      <w:szCs w:val="18"/>
      <w:lang w:eastAsia="ja-JP"/>
    </w:rPr>
  </w:style>
  <w:style w:type="paragraph" w:customStyle="1" w:styleId="Table-Body-leftaligned">
    <w:name w:val="Table - Body - left aligned"/>
    <w:basedOn w:val="Normal"/>
    <w:qFormat/>
    <w:rsid w:val="00B05791"/>
    <w:pPr>
      <w:spacing w:beforeLines="60" w:before="144" w:afterLines="60" w:after="144" w:line="200" w:lineRule="exact"/>
    </w:pPr>
    <w:rPr>
      <w:rFonts w:eastAsiaTheme="minorEastAsia" w:cstheme="minorHAnsi"/>
      <w:color w:val="4D4D4C"/>
      <w:sz w:val="18"/>
      <w:szCs w:val="18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54E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4E1C"/>
  </w:style>
  <w:style w:type="character" w:customStyle="1" w:styleId="CommentTextChar">
    <w:name w:val="Comment Text Char"/>
    <w:basedOn w:val="DefaultParagraphFont"/>
    <w:link w:val="CommentText"/>
    <w:uiPriority w:val="99"/>
    <w:rsid w:val="00854E1C"/>
    <w:rPr>
      <w:rFonts w:ascii="Arial" w:eastAsia="Times New Roman" w:hAnsi="Arial" w:cs="Arial"/>
      <w:color w:val="5F5F5F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4E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4E1C"/>
    <w:rPr>
      <w:rFonts w:ascii="Arial" w:eastAsia="Times New Roman" w:hAnsi="Arial" w:cs="Arial"/>
      <w:b/>
      <w:bCs/>
      <w:color w:val="5F5F5F"/>
      <w:sz w:val="20"/>
      <w:szCs w:val="20"/>
      <w:lang w:eastAsia="en-GB"/>
    </w:rPr>
  </w:style>
  <w:style w:type="paragraph" w:customStyle="1" w:styleId="Tableheading">
    <w:name w:val="Table heading"/>
    <w:basedOn w:val="Table-Body-centred"/>
    <w:link w:val="TableheadingChar"/>
    <w:qFormat/>
    <w:rsid w:val="00854E1C"/>
    <w:rPr>
      <w:b/>
    </w:rPr>
  </w:style>
  <w:style w:type="character" w:customStyle="1" w:styleId="Table-Body-centredChar">
    <w:name w:val="Table - Body - centred Char"/>
    <w:basedOn w:val="DefaultParagraphFont"/>
    <w:link w:val="Table-Body-centred"/>
    <w:rsid w:val="00854E1C"/>
    <w:rPr>
      <w:rFonts w:ascii="Arial" w:eastAsiaTheme="minorEastAsia" w:hAnsi="Arial" w:cs="Arial"/>
      <w:color w:val="4D4D4C"/>
      <w:sz w:val="18"/>
      <w:szCs w:val="18"/>
      <w:lang w:eastAsia="ja-JP"/>
    </w:rPr>
  </w:style>
  <w:style w:type="character" w:customStyle="1" w:styleId="TableheadingChar">
    <w:name w:val="Table heading Char"/>
    <w:basedOn w:val="Table-Body-centredChar"/>
    <w:link w:val="Tableheading"/>
    <w:rsid w:val="00854E1C"/>
    <w:rPr>
      <w:rFonts w:ascii="Arial" w:eastAsiaTheme="minorEastAsia" w:hAnsi="Arial" w:cs="Arial"/>
      <w:b/>
      <w:color w:val="4D4D4C"/>
      <w:sz w:val="18"/>
      <w:szCs w:val="18"/>
      <w:lang w:eastAsia="ja-JP"/>
    </w:rPr>
  </w:style>
  <w:style w:type="paragraph" w:customStyle="1" w:styleId="Source">
    <w:name w:val="Source"/>
    <w:basedOn w:val="Footer"/>
    <w:link w:val="SourceChar"/>
    <w:qFormat/>
    <w:rsid w:val="00B64E15"/>
  </w:style>
  <w:style w:type="character" w:customStyle="1" w:styleId="SourceChar">
    <w:name w:val="Source Char"/>
    <w:basedOn w:val="FooterChar"/>
    <w:link w:val="Source"/>
    <w:rsid w:val="00B64E15"/>
    <w:rPr>
      <w:rFonts w:ascii="Arial" w:eastAsia="Times New Roman" w:hAnsi="Arial" w:cs="Arial"/>
      <w:sz w:val="18"/>
      <w:szCs w:val="20"/>
      <w:lang w:eastAsia="en-GB"/>
    </w:rPr>
  </w:style>
  <w:style w:type="numbering" w:customStyle="1" w:styleId="Bulletpoints">
    <w:name w:val="Bullet points"/>
    <w:basedOn w:val="NoList"/>
    <w:uiPriority w:val="99"/>
    <w:rsid w:val="00A57BA1"/>
    <w:pPr>
      <w:numPr>
        <w:numId w:val="35"/>
      </w:numPr>
    </w:pPr>
  </w:style>
  <w:style w:type="paragraph" w:customStyle="1" w:styleId="Bullet">
    <w:name w:val="Bullet"/>
    <w:basedOn w:val="Normal"/>
    <w:qFormat/>
    <w:rsid w:val="00525FA9"/>
    <w:pPr>
      <w:numPr>
        <w:numId w:val="37"/>
      </w:numPr>
      <w:ind w:left="10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7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14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6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0746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36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19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0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266930">
                          <w:marLeft w:val="-225"/>
                          <w:marRight w:val="-225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403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266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722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39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20057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530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099518">
                              <w:marLeft w:val="0"/>
                              <w:marRight w:val="0"/>
                              <w:marTop w:val="0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43038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7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ahdbonline.sharepoint.com/sites/BrandGuide/OfficeTemplates/AHDB%20General%20template.dotx" TargetMode="External"/></Relationships>
</file>

<file path=word/theme/theme1.xml><?xml version="1.0" encoding="utf-8"?>
<a:theme xmlns:a="http://schemas.openxmlformats.org/drawingml/2006/main" name="AHDB_01">
  <a:themeElements>
    <a:clrScheme name="AHDB 3">
      <a:dk1>
        <a:srgbClr val="0082CA"/>
      </a:dk1>
      <a:lt1>
        <a:srgbClr val="FFFFFF"/>
      </a:lt1>
      <a:dk2>
        <a:srgbClr val="95C11F"/>
      </a:dk2>
      <a:lt2>
        <a:srgbClr val="D1D800"/>
      </a:lt2>
      <a:accent1>
        <a:srgbClr val="0082CA"/>
      </a:accent1>
      <a:accent2>
        <a:srgbClr val="95C11F"/>
      </a:accent2>
      <a:accent3>
        <a:srgbClr val="D1D800"/>
      </a:accent3>
      <a:accent4>
        <a:srgbClr val="1F4451"/>
      </a:accent4>
      <a:accent5>
        <a:srgbClr val="C35112"/>
      </a:accent5>
      <a:accent6>
        <a:srgbClr val="93AEB9"/>
      </a:accent6>
      <a:hlink>
        <a:srgbClr val="96896C"/>
      </a:hlink>
      <a:folHlink>
        <a:srgbClr val="9B410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AHDB_01" id="{1E926E2A-6481-8440-A874-E9993B5C012D}" vid="{7287876F-19B3-4149-947D-8644AB85CF6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3D4F6106A9BA4BA4E1890FC88ED504" ma:contentTypeVersion="3" ma:contentTypeDescription="Create a new document." ma:contentTypeScope="" ma:versionID="73fc3e6088c866e948cd6441ca8803d1">
  <xsd:schema xmlns:xsd="http://www.w3.org/2001/XMLSchema" xmlns:xs="http://www.w3.org/2001/XMLSchema" xmlns:p="http://schemas.microsoft.com/office/2006/metadata/properties" xmlns:ns2="17d58d3a-bfaa-4841-9c00-a9ab77d7356c" targetNamespace="http://schemas.microsoft.com/office/2006/metadata/properties" ma:root="true" ma:fieldsID="e45a3aac9a36b85e1b8b760480a6b2e3" ns2:_="">
    <xsd:import namespace="17d58d3a-bfaa-4841-9c00-a9ab77d735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d58d3a-bfaa-4841-9c00-a9ab77d735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94D250-604E-424C-A25D-3FD6256CC49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1993D26-8EBC-43EE-AC33-2324F3939C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FE09E5-0A11-4773-B4FD-3780D05912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d58d3a-bfaa-4841-9c00-a9ab77d735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75d0ceb-c2af-4360-b5b9-28d8bcd5c08e}" enabled="1" method="Standard" siteId="{a12ce54b-3d3d-4346-95ef-ff13ca5dd47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AHDB%20General%20template</Template>
  <TotalTime>19</TotalTime>
  <Pages>4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AHDB</Company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BCS_recording_pad</dc:title>
  <dc:subject/>
  <dc:creator>Emily Braggins</dc:creator>
  <cp:keywords/>
  <dc:description/>
  <cp:lastModifiedBy>Emily Braggins</cp:lastModifiedBy>
  <cp:revision>18</cp:revision>
  <cp:lastPrinted>2023-07-12T13:55:00Z</cp:lastPrinted>
  <dcterms:created xsi:type="dcterms:W3CDTF">2026-08-26T14:32:00Z</dcterms:created>
  <dcterms:modified xsi:type="dcterms:W3CDTF">2026-08-26T14:51:00Z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0x010100463D4F6106A9BA4BA4E1890FC88ED504</vt:lpwstr>
  </property>
  <property fmtid="{D5CDD505-2E9C-101B-9397-08002B2CF9AE}" pid="3" name="Order">
    <vt:r8>570700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ahdbContentType">
    <vt:lpwstr/>
  </property>
  <property fmtid="{D5CDD505-2E9C-101B-9397-08002B2CF9AE}" pid="11" name="MediaServiceImageTags">
    <vt:lpwstr/>
  </property>
  <property fmtid="{D5CDD505-2E9C-101B-9397-08002B2CF9AE}" pid="12" name="ahdbTopic">
    <vt:lpwstr/>
  </property>
  <property fmtid="{D5CDD505-2E9C-101B-9397-08002B2CF9AE}" pid="13" name="ahdbFunction">
    <vt:lpwstr/>
  </property>
  <property fmtid="{D5CDD505-2E9C-101B-9397-08002B2CF9AE}" pid="14" name="ahdbBrand">
    <vt:lpwstr/>
  </property>
  <property fmtid="{D5CDD505-2E9C-101B-9397-08002B2CF9AE}" pid="15" name="ahdbSectorClassification">
    <vt:lpwstr/>
  </property>
  <property fmtid="{D5CDD505-2E9C-101B-9397-08002B2CF9AE}" pid="16" name="docLang">
    <vt:lpwstr>en</vt:lpwstr>
  </property>
  <property fmtid="{D5CDD505-2E9C-101B-9397-08002B2CF9AE}" pid="17" name="ClassificationContentMarkingHeaderShapeIds">
    <vt:lpwstr>1cb3fba3,378da685,758caa74</vt:lpwstr>
  </property>
  <property fmtid="{D5CDD505-2E9C-101B-9397-08002B2CF9AE}" pid="18" name="ClassificationContentMarkingHeaderFontProps">
    <vt:lpwstr>#000000,12,Aptos</vt:lpwstr>
  </property>
  <property fmtid="{D5CDD505-2E9C-101B-9397-08002B2CF9AE}" pid="19" name="ClassificationContentMarkingHeaderText">
    <vt:lpwstr>OFFICIAL</vt:lpwstr>
  </property>
</Properties>
</file>