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6538" w14:textId="1F7A6416" w:rsidR="00932A32" w:rsidRDefault="009E4A81" w:rsidP="00F2580B">
      <w:pPr>
        <w:pStyle w:val="Heading1"/>
      </w:pPr>
      <w:r>
        <w:t>Mobility score</w:t>
      </w:r>
    </w:p>
    <w:p w14:paraId="4AF379CA" w14:textId="287A24DE" w:rsidR="000B5B6B" w:rsidRDefault="009E4A81" w:rsidP="000B5B6B">
      <w:r>
        <w:t>Farm</w:t>
      </w:r>
      <w:r w:rsidR="000B5B6B" w:rsidRPr="00F86FBC">
        <w:t>:</w:t>
      </w:r>
    </w:p>
    <w:p w14:paraId="22112B21" w14:textId="433C05E2" w:rsidR="009E4A81" w:rsidRDefault="009E4A81" w:rsidP="000B5B6B">
      <w:r>
        <w:t>Date:</w:t>
      </w:r>
    </w:p>
    <w:p w14:paraId="3C167A66" w14:textId="1870E37F" w:rsidR="009E4A81" w:rsidRDefault="009E4A81" w:rsidP="000B5B6B">
      <w:r>
        <w:t>Scorer:</w:t>
      </w:r>
    </w:p>
    <w:p w14:paraId="11D17543" w14:textId="493FB58C" w:rsidR="009E4A81" w:rsidRDefault="009E4A81" w:rsidP="000B5B6B">
      <w:r>
        <w:t>Total number of cows scored:</w:t>
      </w:r>
    </w:p>
    <w:p w14:paraId="02DA4663" w14:textId="4D8A4B6B" w:rsidR="009E4A81" w:rsidRPr="009E4A81" w:rsidRDefault="009E4A81" w:rsidP="009E4A81">
      <w:pPr>
        <w:rPr>
          <w:b/>
          <w:bCs/>
        </w:rPr>
      </w:pPr>
      <w:r>
        <w:rPr>
          <w:b/>
          <w:bCs/>
        </w:rPr>
        <w:t xml:space="preserve">Table 1. </w:t>
      </w:r>
      <w:r w:rsidR="008764AB" w:rsidRPr="008764AB">
        <w:rPr>
          <w:b/>
          <w:bCs/>
        </w:rPr>
        <w:t>Record cow mobility scores, lame cow IDs and the herd mobility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E4A81" w14:paraId="4E0010CE" w14:textId="77777777" w:rsidTr="009E4A81">
        <w:tc>
          <w:tcPr>
            <w:tcW w:w="3005" w:type="dxa"/>
          </w:tcPr>
          <w:p w14:paraId="02E4533F" w14:textId="15BD159F" w:rsidR="009E4A81" w:rsidRDefault="009E4A81" w:rsidP="009E4A81">
            <w:pPr>
              <w:pStyle w:val="Tableheading"/>
            </w:pPr>
            <w:r>
              <w:t>Score 0 and 1: Acceptable mobility</w:t>
            </w:r>
          </w:p>
        </w:tc>
        <w:tc>
          <w:tcPr>
            <w:tcW w:w="3005" w:type="dxa"/>
          </w:tcPr>
          <w:p w14:paraId="0C5A378C" w14:textId="05A1E027" w:rsidR="009E4A81" w:rsidRDefault="009E4A81" w:rsidP="009E4A81">
            <w:pPr>
              <w:pStyle w:val="Tableheading"/>
            </w:pPr>
            <w:r>
              <w:t>Score 2: Likely to benefit from treatment</w:t>
            </w:r>
          </w:p>
        </w:tc>
        <w:tc>
          <w:tcPr>
            <w:tcW w:w="3006" w:type="dxa"/>
          </w:tcPr>
          <w:p w14:paraId="7C11B2AA" w14:textId="77785585" w:rsidR="009E4A81" w:rsidRDefault="009E4A81" w:rsidP="009E4A81">
            <w:pPr>
              <w:pStyle w:val="Tableheading"/>
            </w:pPr>
            <w:r>
              <w:t xml:space="preserve">Score 3: Very lame </w:t>
            </w:r>
            <w:r w:rsidRPr="009E4A81">
              <w:t>–</w:t>
            </w:r>
            <w:r>
              <w:t xml:space="preserve"> treatment urgently required</w:t>
            </w:r>
          </w:p>
        </w:tc>
      </w:tr>
      <w:tr w:rsidR="009E4A81" w14:paraId="38B820DC" w14:textId="77777777" w:rsidTr="009E4A81">
        <w:tc>
          <w:tcPr>
            <w:tcW w:w="3005" w:type="dxa"/>
          </w:tcPr>
          <w:p w14:paraId="73919B1B" w14:textId="7B6A9E96" w:rsidR="009E4A81" w:rsidRPr="0054580E" w:rsidRDefault="009E4A81" w:rsidP="00B82334">
            <w:pPr>
              <w:pStyle w:val="Table-Body-centred"/>
            </w:pPr>
            <w:r w:rsidRPr="0054580E">
              <w:t>Tally the number of cows</w:t>
            </w:r>
          </w:p>
        </w:tc>
        <w:tc>
          <w:tcPr>
            <w:tcW w:w="3005" w:type="dxa"/>
          </w:tcPr>
          <w:p w14:paraId="33F846B5" w14:textId="18866428" w:rsidR="009E4A81" w:rsidRPr="0054580E" w:rsidRDefault="009E4A81" w:rsidP="00B82334">
            <w:pPr>
              <w:pStyle w:val="Table-Body-centred"/>
            </w:pPr>
            <w:r w:rsidRPr="0054580E">
              <w:t xml:space="preserve">Record the </w:t>
            </w:r>
            <w:proofErr w:type="gramStart"/>
            <w:r w:rsidRPr="0054580E">
              <w:t>ID’s</w:t>
            </w:r>
            <w:proofErr w:type="gramEnd"/>
            <w:r w:rsidRPr="0054580E">
              <w:t xml:space="preserve"> of any cows showing signs of score 2</w:t>
            </w:r>
          </w:p>
        </w:tc>
        <w:tc>
          <w:tcPr>
            <w:tcW w:w="3006" w:type="dxa"/>
          </w:tcPr>
          <w:p w14:paraId="56BD56CF" w14:textId="349A938A" w:rsidR="009E4A81" w:rsidRPr="0054580E" w:rsidRDefault="009E4A81" w:rsidP="00B82334">
            <w:pPr>
              <w:pStyle w:val="Table-Body-centred"/>
            </w:pPr>
            <w:r w:rsidRPr="0054580E">
              <w:t xml:space="preserve">Record the </w:t>
            </w:r>
            <w:proofErr w:type="gramStart"/>
            <w:r w:rsidRPr="0054580E">
              <w:t>ID’s</w:t>
            </w:r>
            <w:proofErr w:type="gramEnd"/>
            <w:r w:rsidRPr="0054580E">
              <w:t xml:space="preserve"> of any cows showing signs of score 3</w:t>
            </w:r>
          </w:p>
        </w:tc>
      </w:tr>
      <w:tr w:rsidR="009E4A81" w14:paraId="6A9DF1AE" w14:textId="77777777" w:rsidTr="009E4A81">
        <w:tc>
          <w:tcPr>
            <w:tcW w:w="3005" w:type="dxa"/>
          </w:tcPr>
          <w:p w14:paraId="00DB8BE7" w14:textId="77777777" w:rsidR="009E4A81" w:rsidRDefault="009E4A81" w:rsidP="009E4A81">
            <w:pPr>
              <w:pStyle w:val="Table-Body-leftaligned"/>
            </w:pPr>
            <w:r>
              <w:t>Group 1</w:t>
            </w:r>
          </w:p>
          <w:p w14:paraId="6D8AE899" w14:textId="77777777" w:rsidR="009E4A81" w:rsidRDefault="009E4A81" w:rsidP="009E4A81">
            <w:pPr>
              <w:pStyle w:val="Table-Body-leftaligned"/>
            </w:pPr>
          </w:p>
          <w:p w14:paraId="0AD173B6" w14:textId="16A7FF2B" w:rsidR="009E4A81" w:rsidRDefault="009E4A81" w:rsidP="009E4A81">
            <w:pPr>
              <w:pStyle w:val="Table-Body-leftaligned"/>
            </w:pPr>
          </w:p>
        </w:tc>
        <w:tc>
          <w:tcPr>
            <w:tcW w:w="3005" w:type="dxa"/>
          </w:tcPr>
          <w:p w14:paraId="2050D427" w14:textId="77777777" w:rsidR="009E4A81" w:rsidRDefault="009E4A81" w:rsidP="009E4A81">
            <w:pPr>
              <w:pStyle w:val="Table-Body-leftaligned"/>
            </w:pPr>
          </w:p>
        </w:tc>
        <w:tc>
          <w:tcPr>
            <w:tcW w:w="3006" w:type="dxa"/>
          </w:tcPr>
          <w:p w14:paraId="57E79723" w14:textId="77777777" w:rsidR="009E4A81" w:rsidRDefault="009E4A81" w:rsidP="009E4A81">
            <w:pPr>
              <w:pStyle w:val="Table-Body-leftaligned"/>
            </w:pPr>
          </w:p>
        </w:tc>
      </w:tr>
      <w:tr w:rsidR="009E4A81" w14:paraId="1B513F68" w14:textId="77777777" w:rsidTr="009E4A81">
        <w:tc>
          <w:tcPr>
            <w:tcW w:w="3005" w:type="dxa"/>
          </w:tcPr>
          <w:p w14:paraId="484D837E" w14:textId="4430C283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5" w:type="dxa"/>
          </w:tcPr>
          <w:p w14:paraId="60BA4619" w14:textId="08E82D00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6" w:type="dxa"/>
          </w:tcPr>
          <w:p w14:paraId="6520184D" w14:textId="4E1317B7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</w:tr>
      <w:tr w:rsidR="009E4A81" w14:paraId="3E2C4FC9" w14:textId="77777777" w:rsidTr="009E4A81">
        <w:tc>
          <w:tcPr>
            <w:tcW w:w="3005" w:type="dxa"/>
          </w:tcPr>
          <w:p w14:paraId="4C0AF161" w14:textId="45371E26" w:rsidR="009E4A81" w:rsidRDefault="009E4A81" w:rsidP="009E4A81">
            <w:pPr>
              <w:pStyle w:val="Table-Body-leftaligned"/>
            </w:pPr>
            <w:r>
              <w:t>Group 2</w:t>
            </w:r>
          </w:p>
          <w:p w14:paraId="1BA0A7CB" w14:textId="77777777" w:rsidR="009E4A81" w:rsidRDefault="009E4A81" w:rsidP="009E4A81">
            <w:pPr>
              <w:pStyle w:val="Table-Body-leftaligned"/>
            </w:pPr>
          </w:p>
          <w:p w14:paraId="16FA2ECF" w14:textId="03C1AA1A" w:rsidR="009E4A81" w:rsidRDefault="009E4A81" w:rsidP="009E4A81">
            <w:pPr>
              <w:pStyle w:val="Table-Body-leftaligned"/>
            </w:pPr>
          </w:p>
        </w:tc>
        <w:tc>
          <w:tcPr>
            <w:tcW w:w="3005" w:type="dxa"/>
          </w:tcPr>
          <w:p w14:paraId="16E26D41" w14:textId="77777777" w:rsidR="009E4A81" w:rsidRDefault="009E4A81" w:rsidP="009E4A81">
            <w:pPr>
              <w:pStyle w:val="Table-Body-leftaligned"/>
            </w:pPr>
          </w:p>
        </w:tc>
        <w:tc>
          <w:tcPr>
            <w:tcW w:w="3006" w:type="dxa"/>
          </w:tcPr>
          <w:p w14:paraId="078616FB" w14:textId="77777777" w:rsidR="009E4A81" w:rsidRDefault="009E4A81" w:rsidP="009E4A81">
            <w:pPr>
              <w:pStyle w:val="Table-Body-leftaligned"/>
            </w:pPr>
          </w:p>
        </w:tc>
      </w:tr>
      <w:tr w:rsidR="009E4A81" w14:paraId="1B332435" w14:textId="77777777" w:rsidTr="009E4A81">
        <w:tc>
          <w:tcPr>
            <w:tcW w:w="3005" w:type="dxa"/>
          </w:tcPr>
          <w:p w14:paraId="44FD9920" w14:textId="35937868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5" w:type="dxa"/>
          </w:tcPr>
          <w:p w14:paraId="4FE848ED" w14:textId="757F0A77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6" w:type="dxa"/>
          </w:tcPr>
          <w:p w14:paraId="1D427FF2" w14:textId="25C16B85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</w:tr>
      <w:tr w:rsidR="009E4A81" w14:paraId="27794BC1" w14:textId="77777777" w:rsidTr="009E4A81">
        <w:tc>
          <w:tcPr>
            <w:tcW w:w="3005" w:type="dxa"/>
          </w:tcPr>
          <w:p w14:paraId="49B2F13E" w14:textId="77777777" w:rsidR="009E4A81" w:rsidRDefault="009E4A81" w:rsidP="009E4A81">
            <w:pPr>
              <w:pStyle w:val="Table-Body-leftaligned"/>
            </w:pPr>
            <w:r>
              <w:t>Group 3</w:t>
            </w:r>
          </w:p>
          <w:p w14:paraId="150F4E12" w14:textId="77777777" w:rsidR="009E4A81" w:rsidRDefault="009E4A81" w:rsidP="009E4A81">
            <w:pPr>
              <w:pStyle w:val="Table-Body-leftaligned"/>
            </w:pPr>
          </w:p>
          <w:p w14:paraId="1400CF10" w14:textId="675F5C63" w:rsidR="009E4A81" w:rsidRDefault="009E4A81" w:rsidP="009E4A81">
            <w:pPr>
              <w:pStyle w:val="Table-Body-leftaligned"/>
            </w:pPr>
          </w:p>
        </w:tc>
        <w:tc>
          <w:tcPr>
            <w:tcW w:w="3005" w:type="dxa"/>
          </w:tcPr>
          <w:p w14:paraId="7E144910" w14:textId="77777777" w:rsidR="009E4A81" w:rsidRDefault="009E4A81" w:rsidP="009E4A81">
            <w:pPr>
              <w:pStyle w:val="Table-Body-leftaligned"/>
            </w:pPr>
          </w:p>
        </w:tc>
        <w:tc>
          <w:tcPr>
            <w:tcW w:w="3006" w:type="dxa"/>
          </w:tcPr>
          <w:p w14:paraId="6B43EA1D" w14:textId="77777777" w:rsidR="009E4A81" w:rsidRDefault="009E4A81" w:rsidP="009E4A81">
            <w:pPr>
              <w:pStyle w:val="Table-Body-leftaligned"/>
            </w:pPr>
          </w:p>
        </w:tc>
      </w:tr>
      <w:tr w:rsidR="009E4A81" w14:paraId="71B33C24" w14:textId="77777777" w:rsidTr="009E4A81">
        <w:tc>
          <w:tcPr>
            <w:tcW w:w="3005" w:type="dxa"/>
          </w:tcPr>
          <w:p w14:paraId="735BF045" w14:textId="0846A390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5" w:type="dxa"/>
          </w:tcPr>
          <w:p w14:paraId="291D7A02" w14:textId="18FD816A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6" w:type="dxa"/>
          </w:tcPr>
          <w:p w14:paraId="6ADE6AC7" w14:textId="505A7887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</w:tr>
      <w:tr w:rsidR="009E4A81" w14:paraId="5CC902C1" w14:textId="77777777" w:rsidTr="009E4A81">
        <w:tc>
          <w:tcPr>
            <w:tcW w:w="3005" w:type="dxa"/>
          </w:tcPr>
          <w:p w14:paraId="3FEAFC8F" w14:textId="77777777" w:rsidR="009E4A81" w:rsidRDefault="009E4A81" w:rsidP="009E4A81">
            <w:pPr>
              <w:pStyle w:val="Table-Body-leftaligned"/>
            </w:pPr>
            <w:r>
              <w:t>Group 4</w:t>
            </w:r>
          </w:p>
          <w:p w14:paraId="3757FAA3" w14:textId="77777777" w:rsidR="009E4A81" w:rsidRDefault="009E4A81" w:rsidP="009E4A81">
            <w:pPr>
              <w:pStyle w:val="Table-Body-leftaligned"/>
            </w:pPr>
          </w:p>
          <w:p w14:paraId="041727FE" w14:textId="7FCD7FF5" w:rsidR="009E4A81" w:rsidRDefault="009E4A81" w:rsidP="009E4A81">
            <w:pPr>
              <w:pStyle w:val="Table-Body-leftaligned"/>
            </w:pPr>
          </w:p>
        </w:tc>
        <w:tc>
          <w:tcPr>
            <w:tcW w:w="3005" w:type="dxa"/>
          </w:tcPr>
          <w:p w14:paraId="0765F8F1" w14:textId="77777777" w:rsidR="009E4A81" w:rsidRDefault="009E4A81" w:rsidP="009E4A81">
            <w:pPr>
              <w:pStyle w:val="Table-Body-leftaligned"/>
            </w:pPr>
          </w:p>
        </w:tc>
        <w:tc>
          <w:tcPr>
            <w:tcW w:w="3006" w:type="dxa"/>
          </w:tcPr>
          <w:p w14:paraId="6E0BFBD5" w14:textId="77777777" w:rsidR="009E4A81" w:rsidRDefault="009E4A81" w:rsidP="009E4A81">
            <w:pPr>
              <w:pStyle w:val="Table-Body-leftaligned"/>
            </w:pPr>
          </w:p>
        </w:tc>
      </w:tr>
      <w:tr w:rsidR="009E4A81" w14:paraId="26D5BE48" w14:textId="77777777" w:rsidTr="009E4A81">
        <w:tc>
          <w:tcPr>
            <w:tcW w:w="3005" w:type="dxa"/>
          </w:tcPr>
          <w:p w14:paraId="267B8101" w14:textId="09B2CB26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5" w:type="dxa"/>
          </w:tcPr>
          <w:p w14:paraId="6B10C380" w14:textId="2B282F12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  <w:tc>
          <w:tcPr>
            <w:tcW w:w="3006" w:type="dxa"/>
          </w:tcPr>
          <w:p w14:paraId="7D28F1EB" w14:textId="3FA29D35" w:rsidR="009E4A81" w:rsidRDefault="009E4A81" w:rsidP="009E4A81">
            <w:pPr>
              <w:pStyle w:val="Table-Body-leftaligned"/>
            </w:pPr>
            <w:r>
              <w:t>Number of cows:</w:t>
            </w:r>
          </w:p>
        </w:tc>
      </w:tr>
      <w:tr w:rsidR="009E4A81" w14:paraId="515C54BB" w14:textId="77777777" w:rsidTr="009E4A81">
        <w:tc>
          <w:tcPr>
            <w:tcW w:w="3005" w:type="dxa"/>
          </w:tcPr>
          <w:p w14:paraId="70F19803" w14:textId="5CC051C0" w:rsidR="009E4A81" w:rsidRDefault="009E4A81" w:rsidP="009E4A81">
            <w:pPr>
              <w:pStyle w:val="Table-Body-leftaligned"/>
            </w:pPr>
            <w:r>
              <w:t>Total cows (%):</w:t>
            </w:r>
          </w:p>
        </w:tc>
        <w:tc>
          <w:tcPr>
            <w:tcW w:w="3005" w:type="dxa"/>
          </w:tcPr>
          <w:p w14:paraId="7F618C58" w14:textId="590D0E3C" w:rsidR="009E4A81" w:rsidRDefault="009E4A81" w:rsidP="009E4A81">
            <w:pPr>
              <w:pStyle w:val="Table-Body-leftaligned"/>
            </w:pPr>
            <w:r>
              <w:t>Total cows (%):</w:t>
            </w:r>
          </w:p>
        </w:tc>
        <w:tc>
          <w:tcPr>
            <w:tcW w:w="3006" w:type="dxa"/>
          </w:tcPr>
          <w:p w14:paraId="5C52037A" w14:textId="64E80BAE" w:rsidR="009E4A81" w:rsidRDefault="009E4A81" w:rsidP="009E4A81">
            <w:pPr>
              <w:pStyle w:val="Table-Body-leftaligned"/>
            </w:pPr>
            <w:r>
              <w:t>Total cows (%):</w:t>
            </w:r>
          </w:p>
        </w:tc>
      </w:tr>
      <w:tr w:rsidR="009E4A81" w14:paraId="40740FF6" w14:textId="77777777" w:rsidTr="005532B7">
        <w:tc>
          <w:tcPr>
            <w:tcW w:w="9016" w:type="dxa"/>
            <w:gridSpan w:val="3"/>
          </w:tcPr>
          <w:p w14:paraId="4020AC05" w14:textId="5C6BDD5D" w:rsidR="009E4A81" w:rsidRDefault="009E4A81" w:rsidP="009E4A81">
            <w:pPr>
              <w:pStyle w:val="Tableheading"/>
            </w:pPr>
            <w:r>
              <w:t>Mobility index</w:t>
            </w:r>
          </w:p>
        </w:tc>
      </w:tr>
      <w:tr w:rsidR="009E4A81" w14:paraId="4510A4CF" w14:textId="77777777" w:rsidTr="005A09A4">
        <w:tc>
          <w:tcPr>
            <w:tcW w:w="9016" w:type="dxa"/>
            <w:gridSpan w:val="3"/>
          </w:tcPr>
          <w:p w14:paraId="082D187A" w14:textId="47B7EB58" w:rsidR="009E4A81" w:rsidRDefault="009E4A81" w:rsidP="0054580E">
            <w:pPr>
              <w:pStyle w:val="Table-Body-leftaligned"/>
            </w:pPr>
            <w:r>
              <w:t>% of cows in the herd scoring 0 and 1</w:t>
            </w:r>
          </w:p>
        </w:tc>
      </w:tr>
    </w:tbl>
    <w:p w14:paraId="1B01B9B3" w14:textId="77777777" w:rsidR="00C93514" w:rsidRDefault="00C93514" w:rsidP="00534A9E"/>
    <w:sectPr w:rsidR="00C93514" w:rsidSect="00525F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A169" w14:textId="77777777" w:rsidR="004B6500" w:rsidRDefault="004B6500" w:rsidP="00F86FBC">
      <w:r>
        <w:separator/>
      </w:r>
    </w:p>
    <w:p w14:paraId="54F72E1B" w14:textId="77777777" w:rsidR="004B6500" w:rsidRDefault="004B6500"/>
  </w:endnote>
  <w:endnote w:type="continuationSeparator" w:id="0">
    <w:p w14:paraId="7A6C3D26" w14:textId="77777777" w:rsidR="004B6500" w:rsidRDefault="004B6500" w:rsidP="00F86FBC">
      <w:r>
        <w:continuationSeparator/>
      </w:r>
    </w:p>
    <w:p w14:paraId="2572E3ED" w14:textId="77777777" w:rsidR="004B6500" w:rsidRDefault="004B6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Content>
      <w:p w14:paraId="527AF89B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A0239B" w14:textId="77777777" w:rsidR="00F41E71" w:rsidRDefault="00F41E71" w:rsidP="00F86FBC">
    <w:pPr>
      <w:pStyle w:val="Footer"/>
    </w:pPr>
  </w:p>
  <w:p w14:paraId="6482CE38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113A" w14:textId="77777777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9E4A81" w:rsidRPr="009E4A81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3AFBBBA8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665AF0D9" w14:textId="77777777" w:rsidR="00F2259C" w:rsidRDefault="00F2259C" w:rsidP="00F86FBC">
    <w:pPr>
      <w:pStyle w:val="Footer"/>
    </w:pPr>
  </w:p>
  <w:p w14:paraId="49D6A659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0843" w14:textId="77777777" w:rsidR="004B6500" w:rsidRDefault="004B6500" w:rsidP="00F86FBC">
      <w:r>
        <w:separator/>
      </w:r>
    </w:p>
    <w:p w14:paraId="2B44B780" w14:textId="77777777" w:rsidR="004B6500" w:rsidRDefault="004B6500"/>
  </w:footnote>
  <w:footnote w:type="continuationSeparator" w:id="0">
    <w:p w14:paraId="71FEA92A" w14:textId="77777777" w:rsidR="004B6500" w:rsidRDefault="004B6500" w:rsidP="00F86FBC">
      <w:r>
        <w:continuationSeparator/>
      </w:r>
    </w:p>
    <w:p w14:paraId="51ACB089" w14:textId="77777777" w:rsidR="004B6500" w:rsidRDefault="004B65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4DCF7" w14:textId="77777777" w:rsidR="008D5DC9" w:rsidRDefault="008D5D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B0B955E" wp14:editId="092058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93203008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6F0AC" w14:textId="77777777" w:rsidR="008D5DC9" w:rsidRPr="008D5DC9" w:rsidRDefault="008D5DC9" w:rsidP="008D5D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D5D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B95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CE6F0AC" w14:textId="77777777" w:rsidR="008D5DC9" w:rsidRPr="008D5DC9" w:rsidRDefault="008D5DC9" w:rsidP="008D5D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D5DC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E32A" w14:textId="77777777" w:rsidR="005D76FD" w:rsidRDefault="008D5DC9" w:rsidP="00F86FBC">
    <w:pPr>
      <w:pStyle w:val="Header"/>
    </w:pPr>
    <w:r>
      <w:rPr>
        <w:rFonts w:ascii="Ubuntu" w:eastAsiaTheme="minorHAnsi" w:hAnsi="Ubuntu"/>
        <w:noProof/>
        <w:color w:val="0090D4"/>
        <w:sz w:val="40"/>
        <w:szCs w:val="36"/>
        <w:lang w:val="en-US" w:eastAsia="en-US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5FE9A54" wp14:editId="52F4F545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9721529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A6938" w14:textId="77777777" w:rsidR="008D5DC9" w:rsidRPr="008D5DC9" w:rsidRDefault="008D5DC9" w:rsidP="008D5D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D5D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E9A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27EA6938" w14:textId="77777777" w:rsidR="008D5DC9" w:rsidRPr="008D5DC9" w:rsidRDefault="008D5DC9" w:rsidP="008D5D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D5DC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5208"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609247F8" wp14:editId="66DFE09D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DHB-no-words_Blue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B9F3E" w14:textId="77777777" w:rsidR="005D76FD" w:rsidRDefault="005D76FD" w:rsidP="00F86FBC">
    <w:pPr>
      <w:pStyle w:val="Header"/>
    </w:pPr>
  </w:p>
  <w:p w14:paraId="0BE8F753" w14:textId="77777777" w:rsidR="00783013" w:rsidRDefault="007830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435F" w14:textId="77777777" w:rsidR="008D5DC9" w:rsidRDefault="008D5D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7F7DC35" wp14:editId="6494C3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155741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C84E4" w14:textId="77777777" w:rsidR="008D5DC9" w:rsidRPr="008D5DC9" w:rsidRDefault="008D5DC9" w:rsidP="008D5DC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D5DC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7DC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524C84E4" w14:textId="77777777" w:rsidR="008D5DC9" w:rsidRPr="008D5DC9" w:rsidRDefault="008D5DC9" w:rsidP="008D5DC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8D5DC9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0.65pt;height:203.1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0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1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614337"/>
    <w:multiLevelType w:val="multilevel"/>
    <w:tmpl w:val="0809001D"/>
    <w:numStyleLink w:val="Bulletpoints"/>
  </w:abstractNum>
  <w:abstractNum w:abstractNumId="35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1"/>
  </w:num>
  <w:num w:numId="5" w16cid:durableId="1114057574">
    <w:abstractNumId w:val="33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7"/>
  </w:num>
  <w:num w:numId="22" w16cid:durableId="669450329">
    <w:abstractNumId w:val="25"/>
  </w:num>
  <w:num w:numId="23" w16cid:durableId="1919287998">
    <w:abstractNumId w:val="29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8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2"/>
  </w:num>
  <w:num w:numId="31" w16cid:durableId="756832289">
    <w:abstractNumId w:val="14"/>
  </w:num>
  <w:num w:numId="32" w16cid:durableId="2110000414">
    <w:abstractNumId w:val="36"/>
  </w:num>
  <w:num w:numId="33" w16cid:durableId="1933931263">
    <w:abstractNumId w:val="16"/>
  </w:num>
  <w:num w:numId="34" w16cid:durableId="1722896190">
    <w:abstractNumId w:val="30"/>
  </w:num>
  <w:num w:numId="35" w16cid:durableId="307898449">
    <w:abstractNumId w:val="35"/>
  </w:num>
  <w:num w:numId="36" w16cid:durableId="1071661329">
    <w:abstractNumId w:val="34"/>
  </w:num>
  <w:num w:numId="37" w16cid:durableId="220093339">
    <w:abstractNumId w:val="13"/>
  </w:num>
  <w:num w:numId="38" w16cid:durableId="1144930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A81"/>
    <w:rsid w:val="00005C32"/>
    <w:rsid w:val="000073E2"/>
    <w:rsid w:val="00010023"/>
    <w:rsid w:val="000603D9"/>
    <w:rsid w:val="00060BAD"/>
    <w:rsid w:val="0006243B"/>
    <w:rsid w:val="000652BD"/>
    <w:rsid w:val="0008594E"/>
    <w:rsid w:val="000B5B6B"/>
    <w:rsid w:val="000C0E78"/>
    <w:rsid w:val="000C0EAA"/>
    <w:rsid w:val="000C5AD0"/>
    <w:rsid w:val="000C6DA1"/>
    <w:rsid w:val="000E0CC6"/>
    <w:rsid w:val="00100AC0"/>
    <w:rsid w:val="00114C48"/>
    <w:rsid w:val="001222C3"/>
    <w:rsid w:val="00123796"/>
    <w:rsid w:val="001276F4"/>
    <w:rsid w:val="00132CC2"/>
    <w:rsid w:val="00136CA7"/>
    <w:rsid w:val="0015453B"/>
    <w:rsid w:val="00162F15"/>
    <w:rsid w:val="00164680"/>
    <w:rsid w:val="0017068D"/>
    <w:rsid w:val="001777A4"/>
    <w:rsid w:val="001924A6"/>
    <w:rsid w:val="001A77E4"/>
    <w:rsid w:val="001A7B17"/>
    <w:rsid w:val="001B22CB"/>
    <w:rsid w:val="001E675E"/>
    <w:rsid w:val="00204B44"/>
    <w:rsid w:val="00211E92"/>
    <w:rsid w:val="00213709"/>
    <w:rsid w:val="00226D7C"/>
    <w:rsid w:val="00233DA5"/>
    <w:rsid w:val="002341E1"/>
    <w:rsid w:val="00243D9B"/>
    <w:rsid w:val="00257BDB"/>
    <w:rsid w:val="00263DD9"/>
    <w:rsid w:val="0027056A"/>
    <w:rsid w:val="00271B49"/>
    <w:rsid w:val="00271FAB"/>
    <w:rsid w:val="00284707"/>
    <w:rsid w:val="00295C29"/>
    <w:rsid w:val="002A3CB4"/>
    <w:rsid w:val="002B03AF"/>
    <w:rsid w:val="002B53AC"/>
    <w:rsid w:val="002B708D"/>
    <w:rsid w:val="002D1274"/>
    <w:rsid w:val="002D17D3"/>
    <w:rsid w:val="002E4B61"/>
    <w:rsid w:val="002F559A"/>
    <w:rsid w:val="002F64F8"/>
    <w:rsid w:val="003016D2"/>
    <w:rsid w:val="00335EAB"/>
    <w:rsid w:val="00337D0D"/>
    <w:rsid w:val="0035023E"/>
    <w:rsid w:val="00371A1C"/>
    <w:rsid w:val="0037473F"/>
    <w:rsid w:val="00380A1B"/>
    <w:rsid w:val="00391132"/>
    <w:rsid w:val="003946C5"/>
    <w:rsid w:val="003D0E26"/>
    <w:rsid w:val="003D0E4F"/>
    <w:rsid w:val="003D10DF"/>
    <w:rsid w:val="00421214"/>
    <w:rsid w:val="00426604"/>
    <w:rsid w:val="00437579"/>
    <w:rsid w:val="004441FD"/>
    <w:rsid w:val="004556F2"/>
    <w:rsid w:val="00460A64"/>
    <w:rsid w:val="00467747"/>
    <w:rsid w:val="00470C05"/>
    <w:rsid w:val="004B6500"/>
    <w:rsid w:val="004C0E9A"/>
    <w:rsid w:val="004D5544"/>
    <w:rsid w:val="004F2A87"/>
    <w:rsid w:val="004F44A9"/>
    <w:rsid w:val="00502D75"/>
    <w:rsid w:val="00525FA9"/>
    <w:rsid w:val="0052718A"/>
    <w:rsid w:val="00527301"/>
    <w:rsid w:val="005323C8"/>
    <w:rsid w:val="00534A9E"/>
    <w:rsid w:val="00544050"/>
    <w:rsid w:val="0054580E"/>
    <w:rsid w:val="00546BC3"/>
    <w:rsid w:val="00576BFE"/>
    <w:rsid w:val="005873B4"/>
    <w:rsid w:val="00587400"/>
    <w:rsid w:val="005C0E73"/>
    <w:rsid w:val="005D6F6B"/>
    <w:rsid w:val="005D76FD"/>
    <w:rsid w:val="005F5A75"/>
    <w:rsid w:val="00611317"/>
    <w:rsid w:val="00625DDC"/>
    <w:rsid w:val="00632A67"/>
    <w:rsid w:val="006803BA"/>
    <w:rsid w:val="00683160"/>
    <w:rsid w:val="00686074"/>
    <w:rsid w:val="00687A70"/>
    <w:rsid w:val="006A4280"/>
    <w:rsid w:val="006A57A2"/>
    <w:rsid w:val="006E46BF"/>
    <w:rsid w:val="006F0812"/>
    <w:rsid w:val="00705F7A"/>
    <w:rsid w:val="00725D0B"/>
    <w:rsid w:val="00731F40"/>
    <w:rsid w:val="00740B5A"/>
    <w:rsid w:val="00753979"/>
    <w:rsid w:val="00773A07"/>
    <w:rsid w:val="00783013"/>
    <w:rsid w:val="007A3454"/>
    <w:rsid w:val="007B0F62"/>
    <w:rsid w:val="007C3170"/>
    <w:rsid w:val="007E51BB"/>
    <w:rsid w:val="007F230D"/>
    <w:rsid w:val="00800A52"/>
    <w:rsid w:val="0082080F"/>
    <w:rsid w:val="00820EC5"/>
    <w:rsid w:val="008270F4"/>
    <w:rsid w:val="0083209F"/>
    <w:rsid w:val="00854E1C"/>
    <w:rsid w:val="008550BC"/>
    <w:rsid w:val="008552E0"/>
    <w:rsid w:val="00864C3E"/>
    <w:rsid w:val="008764AB"/>
    <w:rsid w:val="0089180B"/>
    <w:rsid w:val="00896AB5"/>
    <w:rsid w:val="008B2A08"/>
    <w:rsid w:val="008B56E8"/>
    <w:rsid w:val="008C7FD4"/>
    <w:rsid w:val="008D3AC1"/>
    <w:rsid w:val="008D53B6"/>
    <w:rsid w:val="008D5DC9"/>
    <w:rsid w:val="008D6F80"/>
    <w:rsid w:val="009260A8"/>
    <w:rsid w:val="00926D5E"/>
    <w:rsid w:val="00932A32"/>
    <w:rsid w:val="00933190"/>
    <w:rsid w:val="0095095F"/>
    <w:rsid w:val="00954387"/>
    <w:rsid w:val="00955D45"/>
    <w:rsid w:val="009816EB"/>
    <w:rsid w:val="009818CE"/>
    <w:rsid w:val="00984BF1"/>
    <w:rsid w:val="009A2990"/>
    <w:rsid w:val="009A795C"/>
    <w:rsid w:val="009C12B8"/>
    <w:rsid w:val="009C31AB"/>
    <w:rsid w:val="009D6691"/>
    <w:rsid w:val="009E4A81"/>
    <w:rsid w:val="009E755D"/>
    <w:rsid w:val="00A217A0"/>
    <w:rsid w:val="00A37BFE"/>
    <w:rsid w:val="00A40A3D"/>
    <w:rsid w:val="00A42E0D"/>
    <w:rsid w:val="00A56646"/>
    <w:rsid w:val="00A57BA1"/>
    <w:rsid w:val="00A63591"/>
    <w:rsid w:val="00A72177"/>
    <w:rsid w:val="00A72223"/>
    <w:rsid w:val="00A73699"/>
    <w:rsid w:val="00AB2A06"/>
    <w:rsid w:val="00AD4DEA"/>
    <w:rsid w:val="00AE2062"/>
    <w:rsid w:val="00AE388B"/>
    <w:rsid w:val="00AE499B"/>
    <w:rsid w:val="00B008EB"/>
    <w:rsid w:val="00B00C84"/>
    <w:rsid w:val="00B05791"/>
    <w:rsid w:val="00B1575C"/>
    <w:rsid w:val="00B20325"/>
    <w:rsid w:val="00B27019"/>
    <w:rsid w:val="00B27316"/>
    <w:rsid w:val="00B31E1F"/>
    <w:rsid w:val="00B360F6"/>
    <w:rsid w:val="00B52380"/>
    <w:rsid w:val="00B533D0"/>
    <w:rsid w:val="00B539D5"/>
    <w:rsid w:val="00B64E15"/>
    <w:rsid w:val="00B7599C"/>
    <w:rsid w:val="00B82334"/>
    <w:rsid w:val="00B83C96"/>
    <w:rsid w:val="00BA078F"/>
    <w:rsid w:val="00BB51D6"/>
    <w:rsid w:val="00BC23D2"/>
    <w:rsid w:val="00BD2E1A"/>
    <w:rsid w:val="00BF495F"/>
    <w:rsid w:val="00BF4B69"/>
    <w:rsid w:val="00BF6837"/>
    <w:rsid w:val="00C100F5"/>
    <w:rsid w:val="00C12BCC"/>
    <w:rsid w:val="00C13308"/>
    <w:rsid w:val="00C30205"/>
    <w:rsid w:val="00C43DBA"/>
    <w:rsid w:val="00C45208"/>
    <w:rsid w:val="00C60438"/>
    <w:rsid w:val="00C637AB"/>
    <w:rsid w:val="00C66840"/>
    <w:rsid w:val="00C70315"/>
    <w:rsid w:val="00C93514"/>
    <w:rsid w:val="00C97B8B"/>
    <w:rsid w:val="00C97F90"/>
    <w:rsid w:val="00CC1E0C"/>
    <w:rsid w:val="00CC2858"/>
    <w:rsid w:val="00CC57CB"/>
    <w:rsid w:val="00CD18BF"/>
    <w:rsid w:val="00CD566B"/>
    <w:rsid w:val="00CE697C"/>
    <w:rsid w:val="00CE6A48"/>
    <w:rsid w:val="00CF470A"/>
    <w:rsid w:val="00D008FE"/>
    <w:rsid w:val="00D06B06"/>
    <w:rsid w:val="00D2272E"/>
    <w:rsid w:val="00D30757"/>
    <w:rsid w:val="00D37F7C"/>
    <w:rsid w:val="00D57709"/>
    <w:rsid w:val="00D8334A"/>
    <w:rsid w:val="00D8638C"/>
    <w:rsid w:val="00D90A95"/>
    <w:rsid w:val="00DA6ACF"/>
    <w:rsid w:val="00DB2D05"/>
    <w:rsid w:val="00DC1ABF"/>
    <w:rsid w:val="00DD16C6"/>
    <w:rsid w:val="00DD39E2"/>
    <w:rsid w:val="00DF7ADC"/>
    <w:rsid w:val="00E3109C"/>
    <w:rsid w:val="00E40DB7"/>
    <w:rsid w:val="00E4578E"/>
    <w:rsid w:val="00E511D0"/>
    <w:rsid w:val="00E549BE"/>
    <w:rsid w:val="00E5543B"/>
    <w:rsid w:val="00E62483"/>
    <w:rsid w:val="00E83E71"/>
    <w:rsid w:val="00EA7745"/>
    <w:rsid w:val="00EB0C82"/>
    <w:rsid w:val="00EB332B"/>
    <w:rsid w:val="00EC5325"/>
    <w:rsid w:val="00EC729C"/>
    <w:rsid w:val="00ED1C76"/>
    <w:rsid w:val="00EE1F0C"/>
    <w:rsid w:val="00EE2530"/>
    <w:rsid w:val="00EE35C5"/>
    <w:rsid w:val="00EE4203"/>
    <w:rsid w:val="00EE77FC"/>
    <w:rsid w:val="00F04E0F"/>
    <w:rsid w:val="00F151EC"/>
    <w:rsid w:val="00F2259C"/>
    <w:rsid w:val="00F2580B"/>
    <w:rsid w:val="00F41D79"/>
    <w:rsid w:val="00F41E71"/>
    <w:rsid w:val="00F52587"/>
    <w:rsid w:val="00F622F6"/>
    <w:rsid w:val="00F62404"/>
    <w:rsid w:val="00F86FBC"/>
    <w:rsid w:val="00FA051F"/>
    <w:rsid w:val="00FA1F61"/>
    <w:rsid w:val="00FA4019"/>
    <w:rsid w:val="00FA48C7"/>
    <w:rsid w:val="00FA7E00"/>
    <w:rsid w:val="00FB4A9F"/>
    <w:rsid w:val="00FC4A32"/>
    <w:rsid w:val="00FD2C9D"/>
    <w:rsid w:val="00FD616B"/>
    <w:rsid w:val="00FE320C"/>
    <w:rsid w:val="00FF0BED"/>
    <w:rsid w:val="00FF3BFF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E227C"/>
  <w15:chartTrackingRefBased/>
  <w15:docId w15:val="{0E6D5F73-3257-4D36-B081-16F80B46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hdbonline.sharepoint.com/sites/BrandGuide/OfficeTemplates/AHDB%20General%20template.dotx" TargetMode="External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D4F6106A9BA4BA4E1890FC88ED504" ma:contentTypeVersion="3" ma:contentTypeDescription="Create a new document." ma:contentTypeScope="" ma:versionID="73fc3e6088c866e948cd6441ca8803d1">
  <xsd:schema xmlns:xsd="http://www.w3.org/2001/XMLSchema" xmlns:xs="http://www.w3.org/2001/XMLSchema" xmlns:p="http://schemas.microsoft.com/office/2006/metadata/properties" xmlns:ns2="17d58d3a-bfaa-4841-9c00-a9ab77d7356c" targetNamespace="http://schemas.microsoft.com/office/2006/metadata/properties" ma:root="true" ma:fieldsID="e45a3aac9a36b85e1b8b760480a6b2e3" ns2:_="">
    <xsd:import namespace="17d58d3a-bfaa-4841-9c00-a9ab77d73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58d3a-bfaa-4841-9c00-a9ab77d735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E09E5-0A11-4773-B4FD-3780D0591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58d3a-bfaa-4841-9c00-a9ab77d73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4D250-604E-424C-A25D-3FD6256CC4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993D26-8EBC-43EE-AC33-2324F3939CE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5d0ceb-c2af-4360-b5b9-28d8bcd5c08e}" enabled="1" method="Standar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AHDB%20General%20template</Template>
  <TotalTime>25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AHDB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Dairy_mobility_scoresheet</dc:title>
  <dc:subject/>
  <dc:creator>Emily Braggins</dc:creator>
  <cp:keywords/>
  <dc:description/>
  <cp:lastModifiedBy>Emily Braggins</cp:lastModifiedBy>
  <cp:revision>6</cp:revision>
  <cp:lastPrinted>2023-07-12T13:55:00Z</cp:lastPrinted>
  <dcterms:created xsi:type="dcterms:W3CDTF">2026-08-19T08:54:00Z</dcterms:created>
  <dcterms:modified xsi:type="dcterms:W3CDTF">2026-08-19T09:28:00Z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0x010100463D4F6106A9BA4BA4E1890FC88ED504</vt:lpwstr>
  </property>
  <property fmtid="{D5CDD505-2E9C-101B-9397-08002B2CF9AE}" pid="3" name="Order">
    <vt:r8>570700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hdbContentType">
    <vt:lpwstr/>
  </property>
  <property fmtid="{D5CDD505-2E9C-101B-9397-08002B2CF9AE}" pid="11" name="MediaServiceImageTags">
    <vt:lpwstr/>
  </property>
  <property fmtid="{D5CDD505-2E9C-101B-9397-08002B2CF9AE}" pid="12" name="ahdbTopic">
    <vt:lpwstr/>
  </property>
  <property fmtid="{D5CDD505-2E9C-101B-9397-08002B2CF9AE}" pid="13" name="ahdbFunction">
    <vt:lpwstr/>
  </property>
  <property fmtid="{D5CDD505-2E9C-101B-9397-08002B2CF9AE}" pid="14" name="ahdbBrand">
    <vt:lpwstr/>
  </property>
  <property fmtid="{D5CDD505-2E9C-101B-9397-08002B2CF9AE}" pid="15" name="ahdbSectorClassification">
    <vt:lpwstr/>
  </property>
  <property fmtid="{D5CDD505-2E9C-101B-9397-08002B2CF9AE}" pid="16" name="docLang">
    <vt:lpwstr>en</vt:lpwstr>
  </property>
  <property fmtid="{D5CDD505-2E9C-101B-9397-08002B2CF9AE}" pid="17" name="ClassificationContentMarkingHeaderShapeIds">
    <vt:lpwstr>1cb3fba3,378da685,758caa74</vt:lpwstr>
  </property>
  <property fmtid="{D5CDD505-2E9C-101B-9397-08002B2CF9AE}" pid="18" name="ClassificationContentMarkingHeaderFontProps">
    <vt:lpwstr>#000000,12,Aptos</vt:lpwstr>
  </property>
  <property fmtid="{D5CDD505-2E9C-101B-9397-08002B2CF9AE}" pid="19" name="ClassificationContentMarkingHeaderText">
    <vt:lpwstr>OFFICIAL</vt:lpwstr>
  </property>
</Properties>
</file>